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AF86D" w14:textId="77777777" w:rsidR="003E421A" w:rsidRDefault="003E421A" w:rsidP="003E421A"/>
    <w:p w14:paraId="2329481D" w14:textId="77777777" w:rsidR="003E421A" w:rsidRDefault="003E421A" w:rsidP="003E421A"/>
    <w:p w14:paraId="01C04433" w14:textId="77777777" w:rsidR="003E421A" w:rsidRDefault="003E421A" w:rsidP="003E421A"/>
    <w:p w14:paraId="48050CD4" w14:textId="77777777" w:rsidR="003E421A" w:rsidRDefault="003E421A" w:rsidP="003E421A"/>
    <w:p w14:paraId="04C9F29E" w14:textId="77777777" w:rsidR="003E421A" w:rsidRDefault="003E421A" w:rsidP="003E421A"/>
    <w:p w14:paraId="526D5A75" w14:textId="77777777" w:rsidR="003E421A" w:rsidRDefault="003E421A" w:rsidP="003E421A"/>
    <w:p w14:paraId="48342A26" w14:textId="77777777" w:rsidR="003E421A" w:rsidRDefault="003E421A" w:rsidP="003E421A"/>
    <w:p w14:paraId="1441C002" w14:textId="77777777" w:rsidR="003E421A" w:rsidRDefault="003E421A" w:rsidP="003E421A"/>
    <w:p w14:paraId="396FDC27" w14:textId="77777777" w:rsidR="003E421A" w:rsidRDefault="003E421A" w:rsidP="003E421A"/>
    <w:p w14:paraId="135D8C54" w14:textId="77777777" w:rsidR="003E421A" w:rsidRDefault="003E421A" w:rsidP="003E421A"/>
    <w:p w14:paraId="06DD22EC" w14:textId="77777777" w:rsidR="003E421A" w:rsidRDefault="003E421A" w:rsidP="003E421A"/>
    <w:p w14:paraId="6C91783F" w14:textId="77777777" w:rsidR="003E421A" w:rsidRDefault="003E421A" w:rsidP="003E421A"/>
    <w:p w14:paraId="23BEF1CA" w14:textId="77777777" w:rsidR="003E421A" w:rsidRPr="00A3026C" w:rsidRDefault="003E421A" w:rsidP="003E421A">
      <w:pPr>
        <w:rPr>
          <w:sz w:val="32"/>
          <w:szCs w:val="32"/>
        </w:rPr>
      </w:pPr>
    </w:p>
    <w:p w14:paraId="6F4E913F" w14:textId="77777777" w:rsidR="003E421A" w:rsidRDefault="003E421A" w:rsidP="003E421A"/>
    <w:tbl>
      <w:tblPr>
        <w:tblStyle w:val="TableGrid"/>
        <w:tblW w:w="7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1559"/>
        <w:gridCol w:w="2551"/>
      </w:tblGrid>
      <w:tr w:rsidR="003E421A" w14:paraId="5841F223" w14:textId="77777777" w:rsidTr="00711130">
        <w:trPr>
          <w:trHeight w:val="454"/>
        </w:trPr>
        <w:tc>
          <w:tcPr>
            <w:tcW w:w="7371" w:type="dxa"/>
            <w:gridSpan w:val="3"/>
          </w:tcPr>
          <w:p w14:paraId="342706F0" w14:textId="77777777" w:rsidR="003E421A" w:rsidRDefault="003E421A" w:rsidP="00711130"/>
        </w:tc>
      </w:tr>
      <w:tr w:rsidR="003E421A" w14:paraId="2CD7CF2D" w14:textId="77777777" w:rsidTr="00711130">
        <w:trPr>
          <w:trHeight w:val="454"/>
        </w:trPr>
        <w:tc>
          <w:tcPr>
            <w:tcW w:w="7371" w:type="dxa"/>
            <w:gridSpan w:val="3"/>
            <w:vAlign w:val="center"/>
          </w:tcPr>
          <w:p w14:paraId="74F31775" w14:textId="77777777" w:rsidR="003E421A" w:rsidRDefault="003E421A" w:rsidP="00711130"/>
        </w:tc>
      </w:tr>
      <w:tr w:rsidR="003E421A" w14:paraId="4D78D591" w14:textId="77777777" w:rsidTr="00FF4B9D">
        <w:trPr>
          <w:trHeight w:val="454"/>
        </w:trPr>
        <w:tc>
          <w:tcPr>
            <w:tcW w:w="3261" w:type="dxa"/>
            <w:vAlign w:val="center"/>
          </w:tcPr>
          <w:p w14:paraId="6E33CBEF" w14:textId="77777777" w:rsidR="003E421A" w:rsidRDefault="003E421A" w:rsidP="00711130"/>
        </w:tc>
        <w:tc>
          <w:tcPr>
            <w:tcW w:w="1559" w:type="dxa"/>
            <w:vAlign w:val="center"/>
          </w:tcPr>
          <w:p w14:paraId="542380D1" w14:textId="77777777" w:rsidR="003E421A" w:rsidRDefault="003E421A" w:rsidP="00711130"/>
        </w:tc>
        <w:tc>
          <w:tcPr>
            <w:tcW w:w="2551" w:type="dxa"/>
            <w:vAlign w:val="center"/>
          </w:tcPr>
          <w:p w14:paraId="7111A877" w14:textId="77777777" w:rsidR="003E421A" w:rsidRDefault="003E421A" w:rsidP="00711130"/>
        </w:tc>
      </w:tr>
    </w:tbl>
    <w:p w14:paraId="2FA5EABA" w14:textId="77777777" w:rsidR="003E421A" w:rsidRDefault="003E421A" w:rsidP="003E421A"/>
    <w:p w14:paraId="1DD5C3CA" w14:textId="77777777" w:rsidR="00BB7ABF" w:rsidRDefault="00BB7ABF"/>
    <w:p w14:paraId="68B1936F" w14:textId="77777777" w:rsidR="003E421A" w:rsidRPr="00FF4B9D" w:rsidRDefault="003E421A">
      <w:pPr>
        <w:rPr>
          <w:sz w:val="22"/>
          <w:szCs w:val="28"/>
        </w:rPr>
      </w:pPr>
    </w:p>
    <w:p w14:paraId="4FAE8DB9" w14:textId="77777777" w:rsidR="003E421A" w:rsidRDefault="003E421A"/>
    <w:tbl>
      <w:tblPr>
        <w:tblStyle w:val="TableGrid"/>
        <w:tblW w:w="7371" w:type="dxa"/>
        <w:tblLook w:val="04A0" w:firstRow="1" w:lastRow="0" w:firstColumn="1" w:lastColumn="0" w:noHBand="0" w:noVBand="1"/>
      </w:tblPr>
      <w:tblGrid>
        <w:gridCol w:w="993"/>
        <w:gridCol w:w="563"/>
        <w:gridCol w:w="1417"/>
        <w:gridCol w:w="286"/>
        <w:gridCol w:w="569"/>
        <w:gridCol w:w="992"/>
        <w:gridCol w:w="278"/>
        <w:gridCol w:w="2273"/>
      </w:tblGrid>
      <w:tr w:rsidR="003E421A" w14:paraId="36FFE9A4" w14:textId="77777777" w:rsidTr="00FF4B9D">
        <w:trPr>
          <w:trHeight w:val="482"/>
        </w:trPr>
        <w:tc>
          <w:tcPr>
            <w:tcW w:w="32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A234" w14:textId="77777777" w:rsidR="003E421A" w:rsidRDefault="003E421A" w:rsidP="003E421A"/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386C0" w14:textId="77777777" w:rsidR="003E421A" w:rsidRDefault="003E421A" w:rsidP="003E421A"/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4CE6D" w14:textId="56DF53A4" w:rsidR="003E421A" w:rsidRDefault="003E421A" w:rsidP="003E421A"/>
        </w:tc>
      </w:tr>
      <w:tr w:rsidR="003E421A" w14:paraId="4B98958A" w14:textId="77777777" w:rsidTr="003E42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371" w:type="dxa"/>
            <w:gridSpan w:val="8"/>
            <w:vAlign w:val="center"/>
          </w:tcPr>
          <w:p w14:paraId="6D82BCF9" w14:textId="701D5613" w:rsidR="003E421A" w:rsidRDefault="003E421A" w:rsidP="00711130">
            <w:r>
              <w:t>Test</w:t>
            </w:r>
          </w:p>
        </w:tc>
      </w:tr>
      <w:tr w:rsidR="003E421A" w14:paraId="1DA8FDB0" w14:textId="77777777" w:rsidTr="003E42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556" w:type="dxa"/>
            <w:gridSpan w:val="2"/>
            <w:vAlign w:val="center"/>
          </w:tcPr>
          <w:p w14:paraId="4C8EB142" w14:textId="1A38D703" w:rsidR="003E421A" w:rsidRDefault="003E421A" w:rsidP="00711130">
            <w:r>
              <w:t xml:space="preserve">  </w:t>
            </w:r>
            <w:sdt>
              <w:sdtPr>
                <w:id w:val="-593088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vAlign w:val="center"/>
          </w:tcPr>
          <w:p w14:paraId="193301AD" w14:textId="13FCE4A9" w:rsidR="003E421A" w:rsidRDefault="003E421A" w:rsidP="00711130">
            <w:r>
              <w:t xml:space="preserve">  </w:t>
            </w:r>
            <w:sdt>
              <w:sdtPr>
                <w:id w:val="-130299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5" w:type="dxa"/>
            <w:gridSpan w:val="4"/>
            <w:vAlign w:val="center"/>
          </w:tcPr>
          <w:p w14:paraId="54D41560" w14:textId="36767118" w:rsidR="003E421A" w:rsidRDefault="003E421A" w:rsidP="00711130">
            <w:r>
              <w:t xml:space="preserve">  </w:t>
            </w:r>
            <w:sdt>
              <w:sdtPr>
                <w:id w:val="-1617363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73" w:type="dxa"/>
            <w:vAlign w:val="center"/>
          </w:tcPr>
          <w:p w14:paraId="20815BBC" w14:textId="35244C45" w:rsidR="003E421A" w:rsidRDefault="003E421A" w:rsidP="00711130"/>
        </w:tc>
      </w:tr>
      <w:tr w:rsidR="003E421A" w14:paraId="25CCCC30" w14:textId="77777777" w:rsidTr="003E421A">
        <w:trPr>
          <w:trHeight w:val="510"/>
        </w:trPr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43DBA" w14:textId="77777777" w:rsidR="003E421A" w:rsidRDefault="003E421A" w:rsidP="003E421A">
            <w:r>
              <w:t xml:space="preserve">  </w:t>
            </w:r>
            <w:sdt>
              <w:sdtPr>
                <w:id w:val="1608778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0C39C" w14:textId="77777777" w:rsidR="003E421A" w:rsidRDefault="003E421A" w:rsidP="003E421A">
            <w:r>
              <w:t xml:space="preserve">  </w:t>
            </w:r>
            <w:sdt>
              <w:sdtPr>
                <w:id w:val="-1315023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D3CF9" w14:textId="77777777" w:rsidR="003E421A" w:rsidRDefault="003E421A" w:rsidP="003E421A">
            <w:r>
              <w:t xml:space="preserve">  </w:t>
            </w:r>
            <w:sdt>
              <w:sdtPr>
                <w:id w:val="-986474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8D554" w14:textId="77777777" w:rsidR="003E421A" w:rsidRDefault="003E421A" w:rsidP="003E421A"/>
        </w:tc>
      </w:tr>
      <w:tr w:rsidR="003E421A" w14:paraId="3FEE46EF" w14:textId="77777777" w:rsidTr="00FF4B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3259" w:type="dxa"/>
            <w:gridSpan w:val="4"/>
            <w:vAlign w:val="center"/>
          </w:tcPr>
          <w:p w14:paraId="63D95CAA" w14:textId="77777777" w:rsidR="003E421A" w:rsidRDefault="003E421A" w:rsidP="00711130">
            <w:r>
              <w:t>Test</w:t>
            </w:r>
          </w:p>
        </w:tc>
        <w:tc>
          <w:tcPr>
            <w:tcW w:w="1561" w:type="dxa"/>
            <w:gridSpan w:val="2"/>
            <w:vAlign w:val="center"/>
          </w:tcPr>
          <w:p w14:paraId="24C4DE52" w14:textId="77777777" w:rsidR="003E421A" w:rsidRDefault="003E421A" w:rsidP="00711130"/>
        </w:tc>
        <w:tc>
          <w:tcPr>
            <w:tcW w:w="2551" w:type="dxa"/>
            <w:gridSpan w:val="2"/>
            <w:vAlign w:val="center"/>
          </w:tcPr>
          <w:p w14:paraId="0B511062" w14:textId="6723CF6C" w:rsidR="003E421A" w:rsidRDefault="003E421A" w:rsidP="00711130"/>
        </w:tc>
      </w:tr>
      <w:tr w:rsidR="003E421A" w14:paraId="295972C1" w14:textId="77777777" w:rsidTr="003E42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4"/>
        </w:trPr>
        <w:tc>
          <w:tcPr>
            <w:tcW w:w="7371" w:type="dxa"/>
            <w:gridSpan w:val="8"/>
            <w:tcMar>
              <w:top w:w="57" w:type="dxa"/>
            </w:tcMar>
          </w:tcPr>
          <w:p w14:paraId="2DEAF22D" w14:textId="2516762D" w:rsidR="003E421A" w:rsidRDefault="003E421A" w:rsidP="003E421A">
            <w:r>
              <w:t>Test</w:t>
            </w:r>
          </w:p>
        </w:tc>
      </w:tr>
      <w:tr w:rsidR="003E421A" w14:paraId="00A428AB" w14:textId="77777777" w:rsidTr="003E421A">
        <w:trPr>
          <w:trHeight w:val="624"/>
        </w:trPr>
        <w:tc>
          <w:tcPr>
            <w:tcW w:w="73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DBAC1A7" w14:textId="77777777" w:rsidR="003E421A" w:rsidRDefault="003E421A" w:rsidP="00711130">
            <w:r>
              <w:t>Test</w:t>
            </w:r>
          </w:p>
        </w:tc>
      </w:tr>
      <w:tr w:rsidR="00FF4B9D" w14:paraId="315FB4B9" w14:textId="77777777" w:rsidTr="00FF4B9D">
        <w:trPr>
          <w:trHeight w:val="51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E428D" w14:textId="037DE058" w:rsidR="00FF4B9D" w:rsidRDefault="00FF4B9D" w:rsidP="003E421A">
            <w:r>
              <w:t xml:space="preserve"> </w:t>
            </w:r>
            <w:sdt>
              <w:sdtPr>
                <w:id w:val="-1322733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B4494" w14:textId="77777777" w:rsidR="00FF4B9D" w:rsidRDefault="00FF4B9D" w:rsidP="003E421A">
            <w:r>
              <w:t xml:space="preserve"> </w:t>
            </w:r>
            <w:sdt>
              <w:sdtPr>
                <w:id w:val="-1225295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FA953" w14:textId="2BB512B4" w:rsidR="00FF4B9D" w:rsidRDefault="00FF4B9D" w:rsidP="003E421A"/>
        </w:tc>
      </w:tr>
      <w:tr w:rsidR="00FF4B9D" w14:paraId="688A21FE" w14:textId="77777777" w:rsidTr="00FF4B9D">
        <w:trPr>
          <w:trHeight w:val="68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top w:w="142" w:type="dxa"/>
            </w:tcMar>
          </w:tcPr>
          <w:p w14:paraId="35C99C5F" w14:textId="77777777" w:rsidR="00FF4B9D" w:rsidRDefault="00FF4B9D" w:rsidP="00FF4B9D">
            <w:r>
              <w:t xml:space="preserve"> </w:t>
            </w:r>
            <w:sdt>
              <w:sdtPr>
                <w:id w:val="1685324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42" w:type="dxa"/>
            </w:tcMar>
          </w:tcPr>
          <w:p w14:paraId="1280C786" w14:textId="77777777" w:rsidR="00FF4B9D" w:rsidRDefault="00FF4B9D" w:rsidP="00FF4B9D">
            <w:r>
              <w:t xml:space="preserve"> </w:t>
            </w:r>
            <w:sdt>
              <w:sdtPr>
                <w:id w:val="-937746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42" w:type="dxa"/>
            </w:tcMar>
          </w:tcPr>
          <w:p w14:paraId="71731F71" w14:textId="77777777" w:rsidR="00FF4B9D" w:rsidRDefault="00FF4B9D" w:rsidP="00FF4B9D"/>
        </w:tc>
      </w:tr>
      <w:tr w:rsidR="00FF4B9D" w14:paraId="526CC345" w14:textId="77777777" w:rsidTr="00FF4B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371" w:type="dxa"/>
            <w:gridSpan w:val="8"/>
            <w:vAlign w:val="center"/>
          </w:tcPr>
          <w:p w14:paraId="06C1C344" w14:textId="77777777" w:rsidR="00FF4B9D" w:rsidRDefault="00FF4B9D" w:rsidP="00711130">
            <w:r>
              <w:t>Test</w:t>
            </w:r>
          </w:p>
        </w:tc>
      </w:tr>
      <w:tr w:rsidR="00FF4B9D" w14:paraId="33D3AFEC" w14:textId="77777777" w:rsidTr="00FF4B9D">
        <w:trPr>
          <w:trHeight w:val="510"/>
        </w:trPr>
        <w:tc>
          <w:tcPr>
            <w:tcW w:w="38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F2551" w14:textId="77777777" w:rsidR="00FF4B9D" w:rsidRDefault="00FF4B9D" w:rsidP="00FF4B9D">
            <w:r>
              <w:t xml:space="preserve"> </w:t>
            </w:r>
            <w:sdt>
              <w:sdtPr>
                <w:id w:val="-117864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B3240" w14:textId="0851BA92" w:rsidR="00FF4B9D" w:rsidRDefault="00FF4B9D" w:rsidP="00FF4B9D"/>
        </w:tc>
      </w:tr>
      <w:tr w:rsidR="00FF4B9D" w14:paraId="2E37D1FB" w14:textId="77777777" w:rsidTr="00FF4B9D">
        <w:trPr>
          <w:trHeight w:val="510"/>
        </w:trPr>
        <w:tc>
          <w:tcPr>
            <w:tcW w:w="38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66F24" w14:textId="5D98FF98" w:rsidR="00FF4B9D" w:rsidRDefault="00FF4B9D" w:rsidP="00FF4B9D">
            <w:r>
              <w:t xml:space="preserve"> </w:t>
            </w:r>
            <w:sdt>
              <w:sdtPr>
                <w:id w:val="-806095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281BB" w14:textId="77777777" w:rsidR="00FF4B9D" w:rsidRDefault="00FF4B9D" w:rsidP="00FF4B9D"/>
        </w:tc>
      </w:tr>
    </w:tbl>
    <w:p w14:paraId="1ED244E6" w14:textId="77777777" w:rsidR="003E421A" w:rsidRDefault="003E421A" w:rsidP="00FF4B9D"/>
    <w:sectPr w:rsidR="003E421A" w:rsidSect="003E421A">
      <w:headerReference w:type="default" r:id="rId6"/>
      <w:pgSz w:w="11906" w:h="16838"/>
      <w:pgMar w:top="1440" w:right="1440" w:bottom="1440" w:left="3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3A6E2" w14:textId="77777777" w:rsidR="008B1B4C" w:rsidRDefault="008B1B4C" w:rsidP="003E421A">
      <w:r>
        <w:separator/>
      </w:r>
    </w:p>
  </w:endnote>
  <w:endnote w:type="continuationSeparator" w:id="0">
    <w:p w14:paraId="6374D0D5" w14:textId="77777777" w:rsidR="008B1B4C" w:rsidRDefault="008B1B4C" w:rsidP="003E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9490" w14:textId="77777777" w:rsidR="008B1B4C" w:rsidRDefault="008B1B4C" w:rsidP="003E421A">
      <w:r>
        <w:separator/>
      </w:r>
    </w:p>
  </w:footnote>
  <w:footnote w:type="continuationSeparator" w:id="0">
    <w:p w14:paraId="6E0AA9A0" w14:textId="77777777" w:rsidR="008B1B4C" w:rsidRDefault="008B1B4C" w:rsidP="003E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C3B6E" w14:textId="31C10FAF" w:rsidR="003E421A" w:rsidRDefault="003E421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2852AF" wp14:editId="56FB1A58">
          <wp:simplePos x="0" y="0"/>
          <wp:positionH relativeFrom="page">
            <wp:align>right</wp:align>
          </wp:positionH>
          <wp:positionV relativeFrom="paragraph">
            <wp:posOffset>-449369</wp:posOffset>
          </wp:positionV>
          <wp:extent cx="7552267" cy="10681099"/>
          <wp:effectExtent l="0" t="0" r="0" b="6350"/>
          <wp:wrapNone/>
          <wp:docPr id="2447289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267" cy="10681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1A"/>
    <w:rsid w:val="00264DFA"/>
    <w:rsid w:val="003E174A"/>
    <w:rsid w:val="003E421A"/>
    <w:rsid w:val="006347E4"/>
    <w:rsid w:val="006F185B"/>
    <w:rsid w:val="0075168C"/>
    <w:rsid w:val="0085245A"/>
    <w:rsid w:val="008B07AC"/>
    <w:rsid w:val="008B1B4C"/>
    <w:rsid w:val="008E01C8"/>
    <w:rsid w:val="00A96223"/>
    <w:rsid w:val="00B24737"/>
    <w:rsid w:val="00BB7ABF"/>
    <w:rsid w:val="00FF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1FAC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21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2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21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21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21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21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21A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21A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21A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21A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21A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E42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2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21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21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E42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21A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3E42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2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2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21A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E421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E4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2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21A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E42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21A"/>
    <w:rPr>
      <w:rFonts w:ascii="Arial Nova Light" w:hAnsi="Arial Nova Light" w:cs="Segoe UI Light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Add Driver Request (Word) - QMT Knowledge Hub</Template>
  <TotalTime>18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2026-04-13T17:48:00Z</dcterms:created>
  <dcterms:modified xsi:type="dcterms:W3CDTF">2026-04-13T18:07:00Z</dcterms:modified>
</cp:coreProperties>
</file>