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664C2" w14:textId="77777777" w:rsidR="00BB7ABF" w:rsidRDefault="00BB7ABF"/>
    <w:p w14:paraId="1AE99B70" w14:textId="77777777" w:rsidR="00A3026C" w:rsidRDefault="00A3026C"/>
    <w:p w14:paraId="12BD3F6D" w14:textId="77777777" w:rsidR="00A3026C" w:rsidRDefault="00A3026C"/>
    <w:p w14:paraId="32678DF2" w14:textId="77777777" w:rsidR="00A3026C" w:rsidRDefault="00A3026C"/>
    <w:p w14:paraId="0059DFEB" w14:textId="77777777" w:rsidR="00A3026C" w:rsidRDefault="00A3026C"/>
    <w:p w14:paraId="3E39EDAE" w14:textId="77777777" w:rsidR="00A3026C" w:rsidRDefault="00A3026C"/>
    <w:p w14:paraId="32592C72" w14:textId="77777777" w:rsidR="00A3026C" w:rsidRDefault="00A3026C"/>
    <w:p w14:paraId="1834EB2F" w14:textId="77777777" w:rsidR="00A3026C" w:rsidRDefault="00A3026C"/>
    <w:p w14:paraId="49E920BC" w14:textId="77777777" w:rsidR="00A3026C" w:rsidRDefault="00A3026C"/>
    <w:p w14:paraId="16FFC1F0" w14:textId="77777777" w:rsidR="00A3026C" w:rsidRDefault="00A3026C"/>
    <w:p w14:paraId="1666BEE5" w14:textId="77777777" w:rsidR="00A3026C" w:rsidRDefault="00A3026C"/>
    <w:p w14:paraId="2B47F6D3" w14:textId="77777777" w:rsidR="00A3026C" w:rsidRDefault="00A3026C"/>
    <w:p w14:paraId="39CDF61A" w14:textId="77777777" w:rsidR="00A3026C" w:rsidRPr="00A3026C" w:rsidRDefault="00A3026C">
      <w:pPr>
        <w:rPr>
          <w:sz w:val="32"/>
          <w:szCs w:val="32"/>
        </w:rPr>
      </w:pPr>
    </w:p>
    <w:p w14:paraId="6706ABC3" w14:textId="77777777" w:rsidR="00A3026C" w:rsidRDefault="00A3026C"/>
    <w:tbl>
      <w:tblPr>
        <w:tblStyle w:val="TableGrid"/>
        <w:tblW w:w="73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1701"/>
        <w:gridCol w:w="2409"/>
      </w:tblGrid>
      <w:tr w:rsidR="00A3026C" w14:paraId="64E83D18" w14:textId="77777777" w:rsidTr="003D137B">
        <w:trPr>
          <w:trHeight w:val="454"/>
        </w:trPr>
        <w:tc>
          <w:tcPr>
            <w:tcW w:w="7371" w:type="dxa"/>
            <w:gridSpan w:val="3"/>
          </w:tcPr>
          <w:p w14:paraId="7E858FBD" w14:textId="25AD2BDD" w:rsidR="00A3026C" w:rsidRDefault="00A3026C" w:rsidP="00A3026C"/>
        </w:tc>
      </w:tr>
      <w:tr w:rsidR="00A3026C" w14:paraId="5747755B" w14:textId="77777777" w:rsidTr="00967D90">
        <w:trPr>
          <w:trHeight w:val="454"/>
        </w:trPr>
        <w:tc>
          <w:tcPr>
            <w:tcW w:w="7371" w:type="dxa"/>
            <w:gridSpan w:val="3"/>
            <w:vAlign w:val="center"/>
          </w:tcPr>
          <w:p w14:paraId="111E6CFA" w14:textId="7F7879AC" w:rsidR="00A3026C" w:rsidRDefault="00A3026C" w:rsidP="00A3026C"/>
        </w:tc>
      </w:tr>
      <w:tr w:rsidR="00A3026C" w14:paraId="5F963FBA" w14:textId="77777777" w:rsidTr="00A3026C">
        <w:trPr>
          <w:trHeight w:val="454"/>
        </w:trPr>
        <w:tc>
          <w:tcPr>
            <w:tcW w:w="3261" w:type="dxa"/>
            <w:vAlign w:val="center"/>
          </w:tcPr>
          <w:p w14:paraId="6B6E0949" w14:textId="09DD460C" w:rsidR="00A3026C" w:rsidRDefault="00A3026C" w:rsidP="00A3026C"/>
        </w:tc>
        <w:tc>
          <w:tcPr>
            <w:tcW w:w="1701" w:type="dxa"/>
            <w:vAlign w:val="center"/>
          </w:tcPr>
          <w:p w14:paraId="77671E91" w14:textId="77777777" w:rsidR="00A3026C" w:rsidRDefault="00A3026C" w:rsidP="00A3026C"/>
        </w:tc>
        <w:tc>
          <w:tcPr>
            <w:tcW w:w="2409" w:type="dxa"/>
            <w:vAlign w:val="center"/>
          </w:tcPr>
          <w:p w14:paraId="4A0C93FD" w14:textId="4BE0CB1F" w:rsidR="00A3026C" w:rsidRDefault="00A3026C" w:rsidP="00A3026C"/>
        </w:tc>
      </w:tr>
    </w:tbl>
    <w:p w14:paraId="219EA375" w14:textId="77777777" w:rsidR="00A3026C" w:rsidRDefault="00A3026C"/>
    <w:p w14:paraId="6BF159B2" w14:textId="77777777" w:rsidR="00A3026C" w:rsidRDefault="00A3026C"/>
    <w:p w14:paraId="30C9A530" w14:textId="77777777" w:rsidR="00A3026C" w:rsidRDefault="00A3026C"/>
    <w:p w14:paraId="33899CF1" w14:textId="77777777" w:rsidR="00A3026C" w:rsidRPr="00A3026C" w:rsidRDefault="00A3026C">
      <w:pPr>
        <w:rPr>
          <w:sz w:val="24"/>
          <w:szCs w:val="32"/>
        </w:rPr>
      </w:pPr>
    </w:p>
    <w:tbl>
      <w:tblPr>
        <w:tblStyle w:val="TableGrid"/>
        <w:tblW w:w="7371" w:type="dxa"/>
        <w:tblLook w:val="04A0" w:firstRow="1" w:lastRow="0" w:firstColumn="1" w:lastColumn="0" w:noHBand="0" w:noVBand="1"/>
      </w:tblPr>
      <w:tblGrid>
        <w:gridCol w:w="1128"/>
        <w:gridCol w:w="1138"/>
        <w:gridCol w:w="142"/>
        <w:gridCol w:w="137"/>
        <w:gridCol w:w="709"/>
        <w:gridCol w:w="288"/>
        <w:gridCol w:w="284"/>
        <w:gridCol w:w="991"/>
        <w:gridCol w:w="425"/>
        <w:gridCol w:w="2129"/>
      </w:tblGrid>
      <w:tr w:rsidR="00A3026C" w14:paraId="1EFBD171" w14:textId="77777777" w:rsidTr="000B5412">
        <w:trPr>
          <w:trHeight w:val="482"/>
        </w:trPr>
        <w:tc>
          <w:tcPr>
            <w:tcW w:w="325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F46FC" w14:textId="4FE443B0" w:rsidR="00A3026C" w:rsidRDefault="00A3026C" w:rsidP="00A3026C"/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31906" w14:textId="77777777" w:rsidR="00A3026C" w:rsidRDefault="00A3026C" w:rsidP="00A3026C"/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CDCB5" w14:textId="77777777" w:rsidR="00A3026C" w:rsidRDefault="00A3026C" w:rsidP="00A3026C"/>
        </w:tc>
      </w:tr>
      <w:tr w:rsidR="00A3026C" w14:paraId="70220A8A" w14:textId="77777777" w:rsidTr="00EA4143">
        <w:trPr>
          <w:trHeight w:val="510"/>
        </w:trPr>
        <w:tc>
          <w:tcPr>
            <w:tcW w:w="737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6D4E5" w14:textId="03059367" w:rsidR="00A3026C" w:rsidRDefault="00A3026C" w:rsidP="00A3026C"/>
        </w:tc>
      </w:tr>
      <w:tr w:rsidR="00A3026C" w14:paraId="16AF6C2E" w14:textId="77777777" w:rsidTr="000B5412">
        <w:trPr>
          <w:trHeight w:val="482"/>
        </w:trPr>
        <w:tc>
          <w:tcPr>
            <w:tcW w:w="325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8F17B" w14:textId="07F48F71" w:rsidR="00A3026C" w:rsidRDefault="00A3026C" w:rsidP="00A3026C"/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4B3E2" w14:textId="77777777" w:rsidR="00A3026C" w:rsidRDefault="00A3026C" w:rsidP="00A3026C"/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E682E" w14:textId="77777777" w:rsidR="00A3026C" w:rsidRDefault="00A3026C" w:rsidP="00A3026C"/>
        </w:tc>
      </w:tr>
      <w:tr w:rsidR="00A3026C" w14:paraId="496F1E48" w14:textId="77777777" w:rsidTr="00EA4143">
        <w:trPr>
          <w:trHeight w:val="510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C7363" w14:textId="4D4C0E37" w:rsidR="00A3026C" w:rsidRDefault="00EA4143" w:rsidP="00A3026C">
            <w:r>
              <w:t xml:space="preserve"> </w:t>
            </w:r>
            <w:sdt>
              <w:sdtPr>
                <w:id w:val="1456906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3DF88" w14:textId="48539B3B" w:rsidR="00A3026C" w:rsidRDefault="00EA4143" w:rsidP="00A3026C">
            <w:r>
              <w:t xml:space="preserve">  </w:t>
            </w:r>
            <w:sdt>
              <w:sdtPr>
                <w:id w:val="1243297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02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sdt>
          <w:sdtPr>
            <w:id w:val="-181898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00B1FEBC" w14:textId="099A11E1" w:rsidR="00A3026C" w:rsidRDefault="00A3026C" w:rsidP="00A3026C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D361E" w14:textId="6452452C" w:rsidR="00A3026C" w:rsidRDefault="00EA4143" w:rsidP="00A3026C">
            <w:r>
              <w:t xml:space="preserve">  </w:t>
            </w:r>
            <w:sdt>
              <w:sdtPr>
                <w:id w:val="834812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02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72B26" w14:textId="07EA881A" w:rsidR="00A3026C" w:rsidRDefault="00EA4143" w:rsidP="00A3026C">
            <w:r>
              <w:t xml:space="preserve"> </w:t>
            </w:r>
            <w:sdt>
              <w:sdtPr>
                <w:id w:val="1842048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02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A4143" w14:paraId="72E1A13B" w14:textId="77777777" w:rsidTr="00EA4143">
        <w:trPr>
          <w:trHeight w:val="510"/>
        </w:trPr>
        <w:tc>
          <w:tcPr>
            <w:tcW w:w="737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18B17" w14:textId="4C2F9E4C" w:rsidR="00EA4143" w:rsidRDefault="00EA4143" w:rsidP="00711130"/>
        </w:tc>
      </w:tr>
      <w:tr w:rsidR="00EA4143" w14:paraId="6A839F27" w14:textId="77777777" w:rsidTr="00711130">
        <w:trPr>
          <w:trHeight w:val="510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E7E11" w14:textId="77777777" w:rsidR="00EA4143" w:rsidRDefault="00EA4143" w:rsidP="00711130">
            <w:r>
              <w:t xml:space="preserve"> </w:t>
            </w:r>
            <w:sdt>
              <w:sdtPr>
                <w:id w:val="-177515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7287F" w14:textId="77777777" w:rsidR="00EA4143" w:rsidRDefault="00EA4143" w:rsidP="00711130">
            <w:r>
              <w:t xml:space="preserve"> </w:t>
            </w:r>
            <w:sdt>
              <w:sdtPr>
                <w:id w:val="-363439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94D34" w14:textId="77777777" w:rsidR="00EA4143" w:rsidRDefault="00EA4143" w:rsidP="00711130">
            <w:r>
              <w:t xml:space="preserve">  </w:t>
            </w:r>
            <w:sdt>
              <w:sdtPr>
                <w:id w:val="-731226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A4143" w14:paraId="382F18A7" w14:textId="77777777" w:rsidTr="00711130">
        <w:trPr>
          <w:trHeight w:val="510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2A84A" w14:textId="77777777" w:rsidR="00EA4143" w:rsidRDefault="00EA4143" w:rsidP="00711130">
            <w:r>
              <w:t xml:space="preserve"> </w:t>
            </w:r>
            <w:sdt>
              <w:sdtPr>
                <w:id w:val="-1392881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ECD30" w14:textId="77777777" w:rsidR="00EA4143" w:rsidRDefault="00EA4143" w:rsidP="00711130">
            <w:r>
              <w:t xml:space="preserve"> </w:t>
            </w:r>
            <w:sdt>
              <w:sdtPr>
                <w:id w:val="-2088220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28E05" w14:textId="77777777" w:rsidR="00EA4143" w:rsidRDefault="00EA4143" w:rsidP="00711130">
            <w:r>
              <w:t xml:space="preserve">  </w:t>
            </w:r>
            <w:sdt>
              <w:sdtPr>
                <w:id w:val="1635137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A4143" w14:paraId="0302815C" w14:textId="77777777" w:rsidTr="00EA4143">
        <w:trPr>
          <w:trHeight w:val="510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329E1" w14:textId="77777777" w:rsidR="00EA4143" w:rsidRDefault="00EA4143" w:rsidP="00711130">
            <w:r>
              <w:t xml:space="preserve"> </w:t>
            </w:r>
            <w:sdt>
              <w:sdtPr>
                <w:id w:val="-1357035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77DCD" w14:textId="478EC88A" w:rsidR="00EA4143" w:rsidRDefault="00EA4143" w:rsidP="00711130">
            <w:r>
              <w:t xml:space="preserve"> </w:t>
            </w:r>
            <w:sdt>
              <w:sdtPr>
                <w:id w:val="-824282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1F937" w14:textId="4BB025A2" w:rsidR="00EA4143" w:rsidRDefault="00EA4143" w:rsidP="00711130">
            <w:r>
              <w:t xml:space="preserve"> </w:t>
            </w:r>
            <w:r>
              <w:t xml:space="preserve"> </w:t>
            </w:r>
            <w:sdt>
              <w:sdtPr>
                <w:id w:val="924924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A4143" w14:paraId="7D3104DC" w14:textId="77777777" w:rsidTr="00711130">
        <w:trPr>
          <w:trHeight w:val="850"/>
        </w:trPr>
        <w:tc>
          <w:tcPr>
            <w:tcW w:w="737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8C0F2D7" w14:textId="57FC81A1" w:rsidR="00EA4143" w:rsidRDefault="00EA4143" w:rsidP="00711130"/>
        </w:tc>
      </w:tr>
      <w:tr w:rsidR="00EA4143" w14:paraId="11249F94" w14:textId="77777777" w:rsidTr="00EA4143">
        <w:trPr>
          <w:trHeight w:val="454"/>
        </w:trPr>
        <w:tc>
          <w:tcPr>
            <w:tcW w:w="737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83BA2" w14:textId="0D05D4EF" w:rsidR="00EA4143" w:rsidRDefault="00EA4143" w:rsidP="00EA4143"/>
        </w:tc>
      </w:tr>
      <w:tr w:rsidR="000B5412" w14:paraId="3D09FDDD" w14:textId="77777777" w:rsidTr="00FF6ABA">
        <w:trPr>
          <w:trHeight w:val="510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93DE3" w14:textId="435CD6B6" w:rsidR="000B5412" w:rsidRDefault="000B5412" w:rsidP="00711130">
            <w:r>
              <w:t xml:space="preserve"> </w:t>
            </w:r>
            <w:sdt>
              <w:sdtPr>
                <w:id w:val="840586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ACAD1" w14:textId="77777777" w:rsidR="000B5412" w:rsidRDefault="000B5412" w:rsidP="00711130">
            <w:r>
              <w:t xml:space="preserve">  </w:t>
            </w:r>
            <w:sdt>
              <w:sdtPr>
                <w:id w:val="-30961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0BF13" w14:textId="77777777" w:rsidR="000B5412" w:rsidRDefault="000B5412" w:rsidP="00711130">
            <w:r>
              <w:t xml:space="preserve">  </w:t>
            </w:r>
            <w:sdt>
              <w:sdtPr>
                <w:id w:val="-995484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86BBE" w14:textId="435E8B16" w:rsidR="000B5412" w:rsidRDefault="000B5412" w:rsidP="00711130">
            <w:sdt>
              <w:sdtPr>
                <w:id w:val="-1417469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B5412" w14:paraId="5E7C9F11" w14:textId="77777777" w:rsidTr="000B5412">
        <w:trPr>
          <w:trHeight w:val="510"/>
        </w:trPr>
        <w:tc>
          <w:tcPr>
            <w:tcW w:w="737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A86A8" w14:textId="33C68754" w:rsidR="000B5412" w:rsidRDefault="000B5412" w:rsidP="00711130"/>
        </w:tc>
      </w:tr>
      <w:tr w:rsidR="000B5412" w14:paraId="54CEFB51" w14:textId="77777777" w:rsidTr="000B5412">
        <w:trPr>
          <w:trHeight w:val="539"/>
        </w:trPr>
        <w:tc>
          <w:tcPr>
            <w:tcW w:w="38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219D0" w14:textId="77777777" w:rsidR="000B5412" w:rsidRDefault="000B5412" w:rsidP="00711130">
            <w:r>
              <w:t xml:space="preserve"> </w:t>
            </w:r>
            <w:sdt>
              <w:sdtPr>
                <w:id w:val="277216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BF2D0" w14:textId="7FD41261" w:rsidR="000B5412" w:rsidRDefault="000B5412" w:rsidP="00711130"/>
        </w:tc>
      </w:tr>
    </w:tbl>
    <w:p w14:paraId="2F579816" w14:textId="77777777" w:rsidR="00A3026C" w:rsidRDefault="00A3026C" w:rsidP="000B5412"/>
    <w:sectPr w:rsidR="00A3026C" w:rsidSect="00A3026C">
      <w:headerReference w:type="default" r:id="rId6"/>
      <w:pgSz w:w="11906" w:h="16838"/>
      <w:pgMar w:top="1440" w:right="1440" w:bottom="1440" w:left="326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A8A9D" w14:textId="77777777" w:rsidR="00FD79F3" w:rsidRDefault="00FD79F3" w:rsidP="00A3026C">
      <w:r>
        <w:separator/>
      </w:r>
    </w:p>
  </w:endnote>
  <w:endnote w:type="continuationSeparator" w:id="0">
    <w:p w14:paraId="1ECDA160" w14:textId="77777777" w:rsidR="00FD79F3" w:rsidRDefault="00FD79F3" w:rsidP="00A30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517F7" w14:textId="77777777" w:rsidR="00FD79F3" w:rsidRDefault="00FD79F3" w:rsidP="00A3026C">
      <w:r>
        <w:separator/>
      </w:r>
    </w:p>
  </w:footnote>
  <w:footnote w:type="continuationSeparator" w:id="0">
    <w:p w14:paraId="0E611C4D" w14:textId="77777777" w:rsidR="00FD79F3" w:rsidRDefault="00FD79F3" w:rsidP="00A30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820E" w14:textId="747B602C" w:rsidR="00A3026C" w:rsidRDefault="00A3026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61F19EB" wp14:editId="65AC70B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9638" cy="10677525"/>
          <wp:effectExtent l="0" t="0" r="0" b="0"/>
          <wp:wrapNone/>
          <wp:docPr id="84857178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638" cy="1067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26C"/>
    <w:rsid w:val="000B5412"/>
    <w:rsid w:val="00264DFA"/>
    <w:rsid w:val="003E174A"/>
    <w:rsid w:val="006347E4"/>
    <w:rsid w:val="006F185B"/>
    <w:rsid w:val="0075168C"/>
    <w:rsid w:val="0085245A"/>
    <w:rsid w:val="008B07AC"/>
    <w:rsid w:val="008E01C8"/>
    <w:rsid w:val="00A3026C"/>
    <w:rsid w:val="00A96223"/>
    <w:rsid w:val="00B24737"/>
    <w:rsid w:val="00BB7ABF"/>
    <w:rsid w:val="00EA4143"/>
    <w:rsid w:val="00FD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A12C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74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2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26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26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26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26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26C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26C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26C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26C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26C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A302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26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26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026C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A3026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26C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A30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02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2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26C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A3026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302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026C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302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026C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A30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Add Vehicle Request (Word) - QMT Knowledge Hub</Template>
  <TotalTime>27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2026-04-13T17:21:00Z</dcterms:created>
  <dcterms:modified xsi:type="dcterms:W3CDTF">2026-04-13T17:48:00Z</dcterms:modified>
</cp:coreProperties>
</file>