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1EEA7B" w14:textId="77777777" w:rsidR="00BB7ABF" w:rsidRDefault="00BB7ABF"/>
    <w:p w14:paraId="51163850" w14:textId="77777777" w:rsidR="006E4874" w:rsidRDefault="006E4874"/>
    <w:p w14:paraId="5C7B47C7" w14:textId="77777777" w:rsidR="006E4874" w:rsidRDefault="006E4874"/>
    <w:p w14:paraId="007D7AA8" w14:textId="77777777" w:rsidR="006E4874" w:rsidRDefault="006E4874"/>
    <w:p w14:paraId="68D73EF1" w14:textId="77777777" w:rsidR="006E4874" w:rsidRDefault="006E4874"/>
    <w:p w14:paraId="2496A16F" w14:textId="77777777" w:rsidR="006E4874" w:rsidRDefault="006E4874"/>
    <w:p w14:paraId="41BBE442" w14:textId="77777777" w:rsidR="006E4874" w:rsidRDefault="006E4874"/>
    <w:p w14:paraId="60309603" w14:textId="77777777" w:rsidR="006E4874" w:rsidRDefault="006E4874"/>
    <w:p w14:paraId="42F7C95B" w14:textId="77777777" w:rsidR="006E4874" w:rsidRDefault="006E4874"/>
    <w:p w14:paraId="36F480D9" w14:textId="77777777" w:rsidR="006E4874" w:rsidRDefault="006E4874"/>
    <w:p w14:paraId="5CFFE809" w14:textId="77777777" w:rsidR="006E4874" w:rsidRDefault="006E4874"/>
    <w:p w14:paraId="60758DFD" w14:textId="77777777" w:rsidR="006E4874" w:rsidRDefault="006E4874"/>
    <w:p w14:paraId="18D51242" w14:textId="77777777" w:rsidR="006E4874" w:rsidRPr="006E4874" w:rsidRDefault="006E4874">
      <w:pPr>
        <w:rPr>
          <w:sz w:val="24"/>
          <w:szCs w:val="32"/>
        </w:rPr>
      </w:pPr>
    </w:p>
    <w:p w14:paraId="412A1E4E" w14:textId="77777777" w:rsidR="006E4874" w:rsidRDefault="006E4874"/>
    <w:tbl>
      <w:tblPr>
        <w:tblStyle w:val="TableGrid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  <w:gridCol w:w="426"/>
      </w:tblGrid>
      <w:tr w:rsidR="006E4874" w14:paraId="7E395A59" w14:textId="77777777" w:rsidTr="006E4874">
        <w:trPr>
          <w:trHeight w:val="369"/>
        </w:trPr>
        <w:tc>
          <w:tcPr>
            <w:tcW w:w="9067" w:type="dxa"/>
            <w:vAlign w:val="center"/>
          </w:tcPr>
          <w:p w14:paraId="07D9763F" w14:textId="77777777" w:rsidR="006E4874" w:rsidRDefault="006E4874" w:rsidP="006E4874">
            <w:pPr>
              <w:jc w:val="center"/>
            </w:pPr>
          </w:p>
        </w:tc>
        <w:sdt>
          <w:sdtPr>
            <w:id w:val="-3054752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3C9A158B" w14:textId="77777777" w:rsidR="006E4874" w:rsidRDefault="006E4874" w:rsidP="006E4874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6E4874" w14:paraId="63FDE608" w14:textId="77777777" w:rsidTr="006E4874">
        <w:trPr>
          <w:trHeight w:val="369"/>
        </w:trPr>
        <w:tc>
          <w:tcPr>
            <w:tcW w:w="9067" w:type="dxa"/>
            <w:vAlign w:val="center"/>
          </w:tcPr>
          <w:p w14:paraId="794BF4E6" w14:textId="77777777" w:rsidR="006E4874" w:rsidRDefault="006E4874" w:rsidP="006E4874">
            <w:pPr>
              <w:jc w:val="center"/>
            </w:pPr>
          </w:p>
        </w:tc>
        <w:sdt>
          <w:sdtPr>
            <w:id w:val="16988813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71FF2366" w14:textId="77777777" w:rsidR="006E4874" w:rsidRDefault="006E4874" w:rsidP="006E4874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6E4874" w14:paraId="74AD8FCF" w14:textId="77777777" w:rsidTr="006E4874">
        <w:trPr>
          <w:trHeight w:val="369"/>
        </w:trPr>
        <w:tc>
          <w:tcPr>
            <w:tcW w:w="9067" w:type="dxa"/>
            <w:vAlign w:val="center"/>
          </w:tcPr>
          <w:p w14:paraId="1E6EA2FD" w14:textId="77777777" w:rsidR="006E4874" w:rsidRDefault="006E4874" w:rsidP="006E4874">
            <w:pPr>
              <w:jc w:val="center"/>
            </w:pPr>
          </w:p>
        </w:tc>
        <w:sdt>
          <w:sdtPr>
            <w:id w:val="4956972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156F94D6" w14:textId="77777777" w:rsidR="006E4874" w:rsidRDefault="006E4874" w:rsidP="006E4874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6E4874" w14:paraId="0C2DFB48" w14:textId="77777777" w:rsidTr="006E4874">
        <w:trPr>
          <w:trHeight w:val="369"/>
        </w:trPr>
        <w:tc>
          <w:tcPr>
            <w:tcW w:w="9067" w:type="dxa"/>
            <w:vAlign w:val="center"/>
          </w:tcPr>
          <w:p w14:paraId="4172EFA3" w14:textId="77777777" w:rsidR="006E4874" w:rsidRDefault="006E4874" w:rsidP="006E4874">
            <w:pPr>
              <w:jc w:val="center"/>
            </w:pPr>
          </w:p>
        </w:tc>
        <w:sdt>
          <w:sdtPr>
            <w:id w:val="-298011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7160085E" w14:textId="77777777" w:rsidR="006E4874" w:rsidRDefault="006E4874" w:rsidP="006E4874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14:paraId="5B0DB9D1" w14:textId="77777777" w:rsidR="006E4874" w:rsidRDefault="006E4874"/>
    <w:p w14:paraId="389E7DC3" w14:textId="77777777" w:rsidR="006E4874" w:rsidRDefault="006E4874"/>
    <w:p w14:paraId="334B7ED4" w14:textId="77777777" w:rsidR="006E4874" w:rsidRPr="006E4874" w:rsidRDefault="006E4874">
      <w:pPr>
        <w:rPr>
          <w:sz w:val="28"/>
          <w:szCs w:val="28"/>
        </w:rPr>
      </w:pPr>
    </w:p>
    <w:tbl>
      <w:tblPr>
        <w:tblStyle w:val="TableGrid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  <w:gridCol w:w="426"/>
      </w:tblGrid>
      <w:tr w:rsidR="006E4874" w14:paraId="7235BE96" w14:textId="77777777" w:rsidTr="00776500">
        <w:trPr>
          <w:trHeight w:val="369"/>
        </w:trPr>
        <w:tc>
          <w:tcPr>
            <w:tcW w:w="9067" w:type="dxa"/>
            <w:vAlign w:val="center"/>
          </w:tcPr>
          <w:p w14:paraId="724D4E73" w14:textId="77777777" w:rsidR="006E4874" w:rsidRDefault="006E4874" w:rsidP="00776500">
            <w:pPr>
              <w:jc w:val="center"/>
            </w:pPr>
          </w:p>
        </w:tc>
        <w:sdt>
          <w:sdtPr>
            <w:id w:val="707769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1AC77DE7" w14:textId="77777777" w:rsidR="006E4874" w:rsidRDefault="006E4874" w:rsidP="00776500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6E4874" w14:paraId="20CF12AC" w14:textId="77777777" w:rsidTr="00776500">
        <w:trPr>
          <w:trHeight w:val="369"/>
        </w:trPr>
        <w:tc>
          <w:tcPr>
            <w:tcW w:w="9067" w:type="dxa"/>
            <w:vAlign w:val="center"/>
          </w:tcPr>
          <w:p w14:paraId="12DD7F20" w14:textId="77777777" w:rsidR="006E4874" w:rsidRDefault="006E4874" w:rsidP="00776500">
            <w:pPr>
              <w:jc w:val="center"/>
            </w:pPr>
          </w:p>
        </w:tc>
        <w:sdt>
          <w:sdtPr>
            <w:id w:val="-14671955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5662A133" w14:textId="77777777" w:rsidR="006E4874" w:rsidRDefault="006E4874" w:rsidP="00776500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6E4874" w14:paraId="46C9037F" w14:textId="77777777" w:rsidTr="00776500">
        <w:trPr>
          <w:trHeight w:val="369"/>
        </w:trPr>
        <w:tc>
          <w:tcPr>
            <w:tcW w:w="9067" w:type="dxa"/>
            <w:vAlign w:val="center"/>
          </w:tcPr>
          <w:p w14:paraId="430C0E9A" w14:textId="77777777" w:rsidR="006E4874" w:rsidRDefault="006E4874" w:rsidP="00776500">
            <w:pPr>
              <w:jc w:val="center"/>
            </w:pPr>
          </w:p>
        </w:tc>
        <w:sdt>
          <w:sdtPr>
            <w:id w:val="-7831917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4098F3AD" w14:textId="77777777" w:rsidR="006E4874" w:rsidRDefault="006E4874" w:rsidP="00776500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6E4874" w14:paraId="12516477" w14:textId="77777777" w:rsidTr="00776500">
        <w:trPr>
          <w:trHeight w:val="369"/>
        </w:trPr>
        <w:tc>
          <w:tcPr>
            <w:tcW w:w="9067" w:type="dxa"/>
            <w:vAlign w:val="center"/>
          </w:tcPr>
          <w:p w14:paraId="2897FC33" w14:textId="77777777" w:rsidR="006E4874" w:rsidRDefault="006E4874" w:rsidP="00776500">
            <w:pPr>
              <w:jc w:val="center"/>
            </w:pPr>
          </w:p>
        </w:tc>
        <w:sdt>
          <w:sdtPr>
            <w:id w:val="-20044309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69B2FAEE" w14:textId="77777777" w:rsidR="006E4874" w:rsidRDefault="006E4874" w:rsidP="00776500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14:paraId="5787E133" w14:textId="77777777" w:rsidR="006E4874" w:rsidRDefault="006E4874"/>
    <w:p w14:paraId="12D755AB" w14:textId="77777777" w:rsidR="006E4874" w:rsidRDefault="006E4874"/>
    <w:p w14:paraId="69FE496D" w14:textId="77777777" w:rsidR="006E4874" w:rsidRPr="006E4874" w:rsidRDefault="006E4874">
      <w:pPr>
        <w:rPr>
          <w:sz w:val="30"/>
          <w:szCs w:val="30"/>
        </w:rPr>
      </w:pPr>
    </w:p>
    <w:tbl>
      <w:tblPr>
        <w:tblStyle w:val="TableGrid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  <w:gridCol w:w="426"/>
      </w:tblGrid>
      <w:tr w:rsidR="006E4874" w14:paraId="1C35E2F6" w14:textId="77777777" w:rsidTr="00776500">
        <w:trPr>
          <w:trHeight w:val="369"/>
        </w:trPr>
        <w:tc>
          <w:tcPr>
            <w:tcW w:w="9067" w:type="dxa"/>
            <w:vAlign w:val="center"/>
          </w:tcPr>
          <w:p w14:paraId="5B53BF4D" w14:textId="77777777" w:rsidR="006E4874" w:rsidRDefault="006E4874" w:rsidP="00776500">
            <w:pPr>
              <w:jc w:val="center"/>
            </w:pPr>
          </w:p>
        </w:tc>
        <w:sdt>
          <w:sdtPr>
            <w:id w:val="-12088781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36DECB9C" w14:textId="77777777" w:rsidR="006E4874" w:rsidRDefault="006E4874" w:rsidP="00776500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6E4874" w14:paraId="7868261F" w14:textId="77777777" w:rsidTr="00776500">
        <w:trPr>
          <w:trHeight w:val="369"/>
        </w:trPr>
        <w:tc>
          <w:tcPr>
            <w:tcW w:w="9067" w:type="dxa"/>
            <w:vAlign w:val="center"/>
          </w:tcPr>
          <w:p w14:paraId="5A50AF30" w14:textId="77777777" w:rsidR="006E4874" w:rsidRDefault="006E4874" w:rsidP="00776500">
            <w:pPr>
              <w:jc w:val="center"/>
            </w:pPr>
          </w:p>
        </w:tc>
        <w:sdt>
          <w:sdtPr>
            <w:id w:val="-18046149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645DAAA3" w14:textId="77777777" w:rsidR="006E4874" w:rsidRDefault="006E4874" w:rsidP="00776500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6E4874" w14:paraId="1581A74B" w14:textId="77777777" w:rsidTr="00776500">
        <w:trPr>
          <w:trHeight w:val="369"/>
        </w:trPr>
        <w:tc>
          <w:tcPr>
            <w:tcW w:w="9067" w:type="dxa"/>
            <w:vAlign w:val="center"/>
          </w:tcPr>
          <w:p w14:paraId="4E8B7D94" w14:textId="77777777" w:rsidR="006E4874" w:rsidRDefault="006E4874" w:rsidP="00776500">
            <w:pPr>
              <w:jc w:val="center"/>
            </w:pPr>
          </w:p>
        </w:tc>
        <w:sdt>
          <w:sdtPr>
            <w:id w:val="-316963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585D7C98" w14:textId="77777777" w:rsidR="006E4874" w:rsidRDefault="006E4874" w:rsidP="00776500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6E4874" w14:paraId="6A523547" w14:textId="77777777" w:rsidTr="00776500">
        <w:trPr>
          <w:trHeight w:val="369"/>
        </w:trPr>
        <w:tc>
          <w:tcPr>
            <w:tcW w:w="9067" w:type="dxa"/>
            <w:vAlign w:val="center"/>
          </w:tcPr>
          <w:p w14:paraId="29FB9415" w14:textId="77777777" w:rsidR="006E4874" w:rsidRDefault="006E4874" w:rsidP="00776500">
            <w:pPr>
              <w:jc w:val="center"/>
            </w:pPr>
          </w:p>
        </w:tc>
        <w:sdt>
          <w:sdtPr>
            <w:id w:val="-19324981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336CA712" w14:textId="77777777" w:rsidR="006E4874" w:rsidRDefault="006E4874" w:rsidP="00776500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14:paraId="6ED2D987" w14:textId="77777777" w:rsidR="006E4874" w:rsidRDefault="006E4874"/>
    <w:p w14:paraId="29F01019" w14:textId="77777777" w:rsidR="006E4874" w:rsidRDefault="006E4874"/>
    <w:p w14:paraId="79A652E4" w14:textId="77777777" w:rsidR="006E4874" w:rsidRPr="006E4874" w:rsidRDefault="006E4874">
      <w:pPr>
        <w:rPr>
          <w:sz w:val="30"/>
          <w:szCs w:val="30"/>
        </w:rPr>
      </w:pPr>
    </w:p>
    <w:tbl>
      <w:tblPr>
        <w:tblStyle w:val="TableGrid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  <w:gridCol w:w="426"/>
      </w:tblGrid>
      <w:tr w:rsidR="006E4874" w14:paraId="79458CAB" w14:textId="77777777" w:rsidTr="00776500">
        <w:trPr>
          <w:trHeight w:val="369"/>
        </w:trPr>
        <w:tc>
          <w:tcPr>
            <w:tcW w:w="9067" w:type="dxa"/>
            <w:vAlign w:val="center"/>
          </w:tcPr>
          <w:p w14:paraId="7CC6DD6D" w14:textId="77777777" w:rsidR="006E4874" w:rsidRDefault="006E4874" w:rsidP="00776500">
            <w:pPr>
              <w:jc w:val="center"/>
            </w:pPr>
          </w:p>
        </w:tc>
        <w:sdt>
          <w:sdtPr>
            <w:id w:val="19022555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74298E50" w14:textId="77777777" w:rsidR="006E4874" w:rsidRDefault="006E4874" w:rsidP="00776500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6E4874" w14:paraId="6CAFF3EB" w14:textId="77777777" w:rsidTr="00776500">
        <w:trPr>
          <w:trHeight w:val="369"/>
        </w:trPr>
        <w:tc>
          <w:tcPr>
            <w:tcW w:w="9067" w:type="dxa"/>
            <w:vAlign w:val="center"/>
          </w:tcPr>
          <w:p w14:paraId="7C3274D4" w14:textId="77777777" w:rsidR="006E4874" w:rsidRDefault="006E4874" w:rsidP="00776500">
            <w:pPr>
              <w:jc w:val="center"/>
            </w:pPr>
          </w:p>
        </w:tc>
        <w:sdt>
          <w:sdtPr>
            <w:id w:val="-8158803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36B8DAD5" w14:textId="77777777" w:rsidR="006E4874" w:rsidRDefault="006E4874" w:rsidP="00776500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6E4874" w14:paraId="40D0C684" w14:textId="77777777" w:rsidTr="00776500">
        <w:trPr>
          <w:trHeight w:val="369"/>
        </w:trPr>
        <w:tc>
          <w:tcPr>
            <w:tcW w:w="9067" w:type="dxa"/>
            <w:vAlign w:val="center"/>
          </w:tcPr>
          <w:p w14:paraId="352D76B5" w14:textId="77777777" w:rsidR="006E4874" w:rsidRDefault="006E4874" w:rsidP="00776500">
            <w:pPr>
              <w:jc w:val="center"/>
            </w:pPr>
          </w:p>
        </w:tc>
        <w:sdt>
          <w:sdtPr>
            <w:id w:val="-20845205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2C2FCCCE" w14:textId="77777777" w:rsidR="006E4874" w:rsidRDefault="006E4874" w:rsidP="00776500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6E4874" w14:paraId="37A854A8" w14:textId="77777777" w:rsidTr="00776500">
        <w:trPr>
          <w:trHeight w:val="369"/>
        </w:trPr>
        <w:tc>
          <w:tcPr>
            <w:tcW w:w="9067" w:type="dxa"/>
            <w:vAlign w:val="center"/>
          </w:tcPr>
          <w:p w14:paraId="245C7AF7" w14:textId="77777777" w:rsidR="006E4874" w:rsidRDefault="006E4874" w:rsidP="00776500">
            <w:pPr>
              <w:jc w:val="center"/>
            </w:pPr>
          </w:p>
        </w:tc>
        <w:sdt>
          <w:sdtPr>
            <w:id w:val="1445202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0AE61460" w14:textId="77777777" w:rsidR="006E4874" w:rsidRDefault="006E4874" w:rsidP="00776500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14:paraId="4FC48A32" w14:textId="77777777" w:rsidR="006E4874" w:rsidRDefault="006E4874"/>
    <w:p w14:paraId="41F67FD9" w14:textId="77777777" w:rsidR="006E4874" w:rsidRPr="006E4874" w:rsidRDefault="006E4874">
      <w:pPr>
        <w:rPr>
          <w:sz w:val="28"/>
          <w:szCs w:val="36"/>
        </w:rPr>
      </w:pPr>
    </w:p>
    <w:p w14:paraId="28937FF3" w14:textId="77777777" w:rsidR="006E4874" w:rsidRDefault="006E4874"/>
    <w:tbl>
      <w:tblPr>
        <w:tblStyle w:val="TableGrid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  <w:gridCol w:w="426"/>
      </w:tblGrid>
      <w:tr w:rsidR="006E4874" w14:paraId="0345EF4D" w14:textId="77777777" w:rsidTr="006E4874">
        <w:trPr>
          <w:cantSplit/>
          <w:trHeight w:val="369"/>
        </w:trPr>
        <w:tc>
          <w:tcPr>
            <w:tcW w:w="9067" w:type="dxa"/>
            <w:vAlign w:val="center"/>
          </w:tcPr>
          <w:p w14:paraId="3DA05822" w14:textId="77777777" w:rsidR="006E4874" w:rsidRDefault="006E4874" w:rsidP="00776500">
            <w:pPr>
              <w:jc w:val="center"/>
            </w:pPr>
          </w:p>
        </w:tc>
        <w:sdt>
          <w:sdtPr>
            <w:id w:val="6708402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4B61D56F" w14:textId="77777777" w:rsidR="006E4874" w:rsidRDefault="006E4874" w:rsidP="00776500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6E4874" w14:paraId="5B15457E" w14:textId="77777777" w:rsidTr="006E4874">
        <w:trPr>
          <w:cantSplit/>
          <w:trHeight w:val="369"/>
        </w:trPr>
        <w:tc>
          <w:tcPr>
            <w:tcW w:w="9067" w:type="dxa"/>
            <w:vAlign w:val="center"/>
          </w:tcPr>
          <w:p w14:paraId="2CFA06A2" w14:textId="77777777" w:rsidR="006E4874" w:rsidRDefault="006E4874" w:rsidP="00776500">
            <w:pPr>
              <w:jc w:val="center"/>
            </w:pPr>
          </w:p>
        </w:tc>
        <w:sdt>
          <w:sdtPr>
            <w:id w:val="-12189622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0EDD4E66" w14:textId="77777777" w:rsidR="006E4874" w:rsidRDefault="006E4874" w:rsidP="00776500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6E4874" w14:paraId="6E4B94F9" w14:textId="77777777" w:rsidTr="006E4874">
        <w:trPr>
          <w:cantSplit/>
          <w:trHeight w:val="369"/>
        </w:trPr>
        <w:tc>
          <w:tcPr>
            <w:tcW w:w="9067" w:type="dxa"/>
            <w:vAlign w:val="center"/>
          </w:tcPr>
          <w:p w14:paraId="5A17D394" w14:textId="77777777" w:rsidR="006E4874" w:rsidRDefault="006E4874" w:rsidP="00776500">
            <w:pPr>
              <w:jc w:val="center"/>
            </w:pPr>
          </w:p>
        </w:tc>
        <w:sdt>
          <w:sdtPr>
            <w:id w:val="-15367234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5F1CC8AE" w14:textId="77777777" w:rsidR="006E4874" w:rsidRDefault="006E4874" w:rsidP="00776500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6E4874" w14:paraId="7C86DC85" w14:textId="77777777" w:rsidTr="006E4874">
        <w:trPr>
          <w:cantSplit/>
          <w:trHeight w:val="369"/>
        </w:trPr>
        <w:tc>
          <w:tcPr>
            <w:tcW w:w="9067" w:type="dxa"/>
            <w:vAlign w:val="center"/>
          </w:tcPr>
          <w:p w14:paraId="649F0586" w14:textId="77777777" w:rsidR="006E4874" w:rsidRDefault="006E4874" w:rsidP="00776500">
            <w:pPr>
              <w:jc w:val="center"/>
            </w:pPr>
          </w:p>
        </w:tc>
        <w:sdt>
          <w:sdtPr>
            <w:id w:val="16981945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43A3C344" w14:textId="77777777" w:rsidR="006E4874" w:rsidRDefault="006E4874" w:rsidP="00776500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14:paraId="5CC6CBD5" w14:textId="77777777" w:rsidR="006E4874" w:rsidRDefault="006E4874"/>
    <w:p w14:paraId="51868B69" w14:textId="77777777" w:rsidR="006E4874" w:rsidRDefault="006E4874"/>
    <w:p w14:paraId="319F1D9A" w14:textId="77777777" w:rsidR="006E4874" w:rsidRDefault="006E4874"/>
    <w:p w14:paraId="403F6A59" w14:textId="77777777" w:rsidR="006E4874" w:rsidRDefault="006E4874"/>
    <w:p w14:paraId="5BDFA428" w14:textId="77777777" w:rsidR="006E4874" w:rsidRDefault="006E4874"/>
    <w:p w14:paraId="2DA98BD7" w14:textId="77777777" w:rsidR="006E4874" w:rsidRPr="006E4874" w:rsidRDefault="006E4874">
      <w:pPr>
        <w:rPr>
          <w:sz w:val="22"/>
          <w:szCs w:val="28"/>
        </w:rPr>
      </w:pPr>
    </w:p>
    <w:tbl>
      <w:tblPr>
        <w:tblStyle w:val="TableGrid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  <w:gridCol w:w="426"/>
      </w:tblGrid>
      <w:tr w:rsidR="006E4874" w14:paraId="46A7269E" w14:textId="77777777" w:rsidTr="00776500">
        <w:trPr>
          <w:cantSplit/>
          <w:trHeight w:val="369"/>
        </w:trPr>
        <w:tc>
          <w:tcPr>
            <w:tcW w:w="9067" w:type="dxa"/>
            <w:vAlign w:val="center"/>
          </w:tcPr>
          <w:p w14:paraId="5C6693DE" w14:textId="77777777" w:rsidR="006E4874" w:rsidRDefault="006E4874" w:rsidP="00776500">
            <w:pPr>
              <w:jc w:val="center"/>
            </w:pPr>
          </w:p>
        </w:tc>
        <w:sdt>
          <w:sdtPr>
            <w:id w:val="-14103814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6643808A" w14:textId="77777777" w:rsidR="006E4874" w:rsidRDefault="006E4874" w:rsidP="00776500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6E4874" w14:paraId="38D20E65" w14:textId="77777777" w:rsidTr="00776500">
        <w:trPr>
          <w:cantSplit/>
          <w:trHeight w:val="369"/>
        </w:trPr>
        <w:tc>
          <w:tcPr>
            <w:tcW w:w="9067" w:type="dxa"/>
            <w:vAlign w:val="center"/>
          </w:tcPr>
          <w:p w14:paraId="1581583D" w14:textId="77777777" w:rsidR="006E4874" w:rsidRDefault="006E4874" w:rsidP="00776500">
            <w:pPr>
              <w:jc w:val="center"/>
            </w:pPr>
          </w:p>
        </w:tc>
        <w:sdt>
          <w:sdtPr>
            <w:id w:val="-5691913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1E22D1A9" w14:textId="77777777" w:rsidR="006E4874" w:rsidRDefault="006E4874" w:rsidP="00776500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6E4874" w14:paraId="7D211ECE" w14:textId="77777777" w:rsidTr="00776500">
        <w:trPr>
          <w:cantSplit/>
          <w:trHeight w:val="369"/>
        </w:trPr>
        <w:tc>
          <w:tcPr>
            <w:tcW w:w="9067" w:type="dxa"/>
            <w:vAlign w:val="center"/>
          </w:tcPr>
          <w:p w14:paraId="6D7F15E6" w14:textId="77777777" w:rsidR="006E4874" w:rsidRDefault="006E4874" w:rsidP="00776500">
            <w:pPr>
              <w:jc w:val="center"/>
            </w:pPr>
          </w:p>
        </w:tc>
        <w:sdt>
          <w:sdtPr>
            <w:id w:val="16978110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3F781742" w14:textId="77777777" w:rsidR="006E4874" w:rsidRDefault="006E4874" w:rsidP="00776500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6E4874" w14:paraId="6B57CFB8" w14:textId="77777777" w:rsidTr="00776500">
        <w:trPr>
          <w:cantSplit/>
          <w:trHeight w:val="369"/>
        </w:trPr>
        <w:tc>
          <w:tcPr>
            <w:tcW w:w="9067" w:type="dxa"/>
            <w:vAlign w:val="center"/>
          </w:tcPr>
          <w:p w14:paraId="7AA7D140" w14:textId="77777777" w:rsidR="006E4874" w:rsidRDefault="006E4874" w:rsidP="00776500">
            <w:pPr>
              <w:jc w:val="center"/>
            </w:pPr>
          </w:p>
        </w:tc>
        <w:sdt>
          <w:sdtPr>
            <w:id w:val="20460917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13136D61" w14:textId="77777777" w:rsidR="006E4874" w:rsidRDefault="006E4874" w:rsidP="00776500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14:paraId="22C8A980" w14:textId="77777777" w:rsidR="006E4874" w:rsidRDefault="006E4874"/>
    <w:p w14:paraId="071B5D75" w14:textId="77777777" w:rsidR="006E4874" w:rsidRDefault="006E4874"/>
    <w:p w14:paraId="3FDD0FB2" w14:textId="77777777" w:rsidR="006E4874" w:rsidRPr="006E4874" w:rsidRDefault="006E4874">
      <w:pPr>
        <w:rPr>
          <w:sz w:val="28"/>
          <w:szCs w:val="36"/>
        </w:rPr>
      </w:pPr>
    </w:p>
    <w:tbl>
      <w:tblPr>
        <w:tblStyle w:val="TableGrid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  <w:gridCol w:w="426"/>
      </w:tblGrid>
      <w:tr w:rsidR="006E4874" w14:paraId="77E4397F" w14:textId="77777777" w:rsidTr="00776500">
        <w:trPr>
          <w:cantSplit/>
          <w:trHeight w:val="369"/>
        </w:trPr>
        <w:tc>
          <w:tcPr>
            <w:tcW w:w="9067" w:type="dxa"/>
            <w:vAlign w:val="center"/>
          </w:tcPr>
          <w:p w14:paraId="1EAFF05D" w14:textId="77777777" w:rsidR="006E4874" w:rsidRDefault="006E4874" w:rsidP="00776500">
            <w:pPr>
              <w:jc w:val="center"/>
            </w:pPr>
          </w:p>
        </w:tc>
        <w:sdt>
          <w:sdtPr>
            <w:id w:val="-8933510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5EA4EB50" w14:textId="77777777" w:rsidR="006E4874" w:rsidRDefault="006E4874" w:rsidP="00776500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6E4874" w14:paraId="57788A96" w14:textId="77777777" w:rsidTr="00776500">
        <w:trPr>
          <w:cantSplit/>
          <w:trHeight w:val="369"/>
        </w:trPr>
        <w:tc>
          <w:tcPr>
            <w:tcW w:w="9067" w:type="dxa"/>
            <w:vAlign w:val="center"/>
          </w:tcPr>
          <w:p w14:paraId="097EAA63" w14:textId="77777777" w:rsidR="006E4874" w:rsidRDefault="006E4874" w:rsidP="00776500">
            <w:pPr>
              <w:jc w:val="center"/>
            </w:pPr>
          </w:p>
        </w:tc>
        <w:sdt>
          <w:sdtPr>
            <w:id w:val="-1216899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5B5B4525" w14:textId="77777777" w:rsidR="006E4874" w:rsidRDefault="006E4874" w:rsidP="00776500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6E4874" w14:paraId="0310B1F6" w14:textId="77777777" w:rsidTr="00776500">
        <w:trPr>
          <w:cantSplit/>
          <w:trHeight w:val="369"/>
        </w:trPr>
        <w:tc>
          <w:tcPr>
            <w:tcW w:w="9067" w:type="dxa"/>
            <w:vAlign w:val="center"/>
          </w:tcPr>
          <w:p w14:paraId="466976C8" w14:textId="77777777" w:rsidR="006E4874" w:rsidRDefault="006E4874" w:rsidP="00776500">
            <w:pPr>
              <w:jc w:val="center"/>
            </w:pPr>
          </w:p>
        </w:tc>
        <w:sdt>
          <w:sdtPr>
            <w:id w:val="-6224541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56FEABC6" w14:textId="77777777" w:rsidR="006E4874" w:rsidRDefault="006E4874" w:rsidP="00776500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6E4874" w14:paraId="35109623" w14:textId="77777777" w:rsidTr="00776500">
        <w:trPr>
          <w:cantSplit/>
          <w:trHeight w:val="369"/>
        </w:trPr>
        <w:tc>
          <w:tcPr>
            <w:tcW w:w="9067" w:type="dxa"/>
            <w:vAlign w:val="center"/>
          </w:tcPr>
          <w:p w14:paraId="3287D47A" w14:textId="77777777" w:rsidR="006E4874" w:rsidRDefault="006E4874" w:rsidP="00776500">
            <w:pPr>
              <w:jc w:val="center"/>
            </w:pPr>
          </w:p>
        </w:tc>
        <w:sdt>
          <w:sdtPr>
            <w:id w:val="-9425290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1FEF2950" w14:textId="77777777" w:rsidR="006E4874" w:rsidRDefault="006E4874" w:rsidP="00776500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14:paraId="585C9FC5" w14:textId="77777777" w:rsidR="006E4874" w:rsidRDefault="006E4874"/>
    <w:p w14:paraId="746A2759" w14:textId="77777777" w:rsidR="006E4874" w:rsidRDefault="006E4874"/>
    <w:p w14:paraId="277478EB" w14:textId="77777777" w:rsidR="006E4874" w:rsidRPr="006E4874" w:rsidRDefault="006E4874">
      <w:pPr>
        <w:rPr>
          <w:sz w:val="28"/>
          <w:szCs w:val="36"/>
        </w:rPr>
      </w:pPr>
    </w:p>
    <w:tbl>
      <w:tblPr>
        <w:tblStyle w:val="TableGrid"/>
        <w:tblW w:w="9639" w:type="dxa"/>
        <w:tblLook w:val="04A0" w:firstRow="1" w:lastRow="0" w:firstColumn="1" w:lastColumn="0" w:noHBand="0" w:noVBand="1"/>
      </w:tblPr>
      <w:tblGrid>
        <w:gridCol w:w="9639"/>
      </w:tblGrid>
      <w:tr w:rsidR="006E4874" w14:paraId="1C85D504" w14:textId="77777777" w:rsidTr="006E4874">
        <w:trPr>
          <w:trHeight w:val="7610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14:paraId="3A4FA551" w14:textId="77777777" w:rsidR="006E4874" w:rsidRPr="006E4874" w:rsidRDefault="006E4874">
            <w:pPr>
              <w:rPr>
                <w:sz w:val="16"/>
                <w:szCs w:val="16"/>
              </w:rPr>
            </w:pPr>
          </w:p>
        </w:tc>
      </w:tr>
    </w:tbl>
    <w:p w14:paraId="5549C3F5" w14:textId="77777777" w:rsidR="006E4874" w:rsidRDefault="006E4874"/>
    <w:sectPr w:rsidR="006E4874" w:rsidSect="006E487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0" w:left="1134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30CFD1" w14:textId="77777777" w:rsidR="00D93166" w:rsidRDefault="00D93166" w:rsidP="006E4874">
      <w:r>
        <w:separator/>
      </w:r>
    </w:p>
  </w:endnote>
  <w:endnote w:type="continuationSeparator" w:id="0">
    <w:p w14:paraId="65CC38C2" w14:textId="77777777" w:rsidR="00D93166" w:rsidRDefault="00D93166" w:rsidP="006E48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 Light"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588A0" w14:textId="77777777" w:rsidR="00430805" w:rsidRDefault="004308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44ECE" w14:textId="77777777" w:rsidR="00430805" w:rsidRDefault="0043080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7B149" w14:textId="77777777" w:rsidR="00430805" w:rsidRDefault="004308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5EA792" w14:textId="77777777" w:rsidR="00D93166" w:rsidRDefault="00D93166" w:rsidP="006E4874">
      <w:r>
        <w:separator/>
      </w:r>
    </w:p>
  </w:footnote>
  <w:footnote w:type="continuationSeparator" w:id="0">
    <w:p w14:paraId="452FAF7E" w14:textId="77777777" w:rsidR="00D93166" w:rsidRDefault="00D93166" w:rsidP="006E48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295B2F" w14:textId="77777777" w:rsidR="00430805" w:rsidRDefault="004308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3EC77" w14:textId="1CEF6847" w:rsidR="00430805" w:rsidRDefault="00430805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4EE31AF" wp14:editId="68E20EB4">
          <wp:simplePos x="0" y="0"/>
          <wp:positionH relativeFrom="page">
            <wp:align>right</wp:align>
          </wp:positionH>
          <wp:positionV relativeFrom="paragraph">
            <wp:posOffset>-450124</wp:posOffset>
          </wp:positionV>
          <wp:extent cx="7554686" cy="10679115"/>
          <wp:effectExtent l="0" t="0" r="8255" b="8255"/>
          <wp:wrapNone/>
          <wp:docPr id="150587760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4686" cy="10679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A97E" w14:textId="35C8DBC2" w:rsidR="006E4874" w:rsidRDefault="00430805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05E7D55" wp14:editId="75A376D1">
          <wp:simplePos x="0" y="0"/>
          <wp:positionH relativeFrom="page">
            <wp:align>right</wp:align>
          </wp:positionH>
          <wp:positionV relativeFrom="paragraph">
            <wp:posOffset>-450124</wp:posOffset>
          </wp:positionV>
          <wp:extent cx="7543800" cy="10663727"/>
          <wp:effectExtent l="0" t="0" r="0" b="4445"/>
          <wp:wrapNone/>
          <wp:docPr id="197575034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6637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805"/>
    <w:rsid w:val="00264DFA"/>
    <w:rsid w:val="003E174A"/>
    <w:rsid w:val="00430805"/>
    <w:rsid w:val="004C2F28"/>
    <w:rsid w:val="006347E4"/>
    <w:rsid w:val="006E4874"/>
    <w:rsid w:val="006F185B"/>
    <w:rsid w:val="0075168C"/>
    <w:rsid w:val="008277C8"/>
    <w:rsid w:val="0085245A"/>
    <w:rsid w:val="008E01C8"/>
    <w:rsid w:val="00A96223"/>
    <w:rsid w:val="00AE20D3"/>
    <w:rsid w:val="00B24737"/>
    <w:rsid w:val="00BB7ABF"/>
    <w:rsid w:val="00D93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A5D29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egoe UI Light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174A"/>
    <w:pPr>
      <w:spacing w:after="0" w:line="240" w:lineRule="auto"/>
    </w:pPr>
    <w:rPr>
      <w:rFonts w:ascii="Arial Nova Light" w:hAnsi="Arial Nova Light" w:cs="Segoe UI Light"/>
      <w:kern w:val="0"/>
      <w:sz w:val="20"/>
      <w14:ligatures w14:val="none"/>
    </w:rPr>
  </w:style>
  <w:style w:type="paragraph" w:styleId="Heading1">
    <w:name w:val="heading 1"/>
    <w:basedOn w:val="Normal"/>
    <w:link w:val="Heading1Char"/>
    <w:autoRedefine/>
    <w:qFormat/>
    <w:rsid w:val="003E174A"/>
    <w:pPr>
      <w:keepNext/>
      <w:pBdr>
        <w:top w:val="single" w:sz="4" w:space="1" w:color="38B6FF"/>
        <w:bottom w:val="single" w:sz="4" w:space="1" w:color="38B6FF"/>
      </w:pBdr>
      <w:spacing w:before="240" w:after="200"/>
      <w:outlineLvl w:val="0"/>
    </w:pPr>
    <w:rPr>
      <w:rFonts w:cs="Arial"/>
      <w:caps/>
      <w:kern w:val="36"/>
      <w:sz w:val="32"/>
      <w:szCs w:val="32"/>
      <w:lang w:eastAsia="en-GB"/>
    </w:rPr>
  </w:style>
  <w:style w:type="paragraph" w:styleId="Heading2">
    <w:name w:val="heading 2"/>
    <w:basedOn w:val="Normal"/>
    <w:link w:val="Heading2Char"/>
    <w:autoRedefine/>
    <w:qFormat/>
    <w:rsid w:val="003E174A"/>
    <w:pPr>
      <w:keepNext/>
      <w:keepLines/>
      <w:spacing w:before="200" w:after="200"/>
      <w:outlineLvl w:val="1"/>
    </w:pPr>
    <w:rPr>
      <w:bCs/>
      <w:iCs/>
      <w:sz w:val="32"/>
      <w:szCs w:val="28"/>
    </w:rPr>
  </w:style>
  <w:style w:type="paragraph" w:styleId="Heading3">
    <w:name w:val="heading 3"/>
    <w:basedOn w:val="Normal"/>
    <w:link w:val="Heading3Char"/>
    <w:autoRedefine/>
    <w:qFormat/>
    <w:rsid w:val="003E174A"/>
    <w:pPr>
      <w:keepNext/>
      <w:keepLines/>
      <w:pBdr>
        <w:bottom w:val="single" w:sz="4" w:space="0" w:color="38B6FF"/>
      </w:pBdr>
      <w:spacing w:before="200" w:after="200"/>
      <w:outlineLvl w:val="2"/>
    </w:pPr>
    <w:rPr>
      <w:bCs/>
      <w:color w:val="4ABFF9"/>
      <w:sz w:val="26"/>
      <w:szCs w:val="26"/>
    </w:rPr>
  </w:style>
  <w:style w:type="paragraph" w:styleId="Heading4">
    <w:name w:val="heading 4"/>
    <w:basedOn w:val="NormalWeb"/>
    <w:link w:val="Heading4Char"/>
    <w:autoRedefine/>
    <w:uiPriority w:val="9"/>
    <w:qFormat/>
    <w:rsid w:val="003E174A"/>
    <w:pPr>
      <w:outlineLvl w:val="3"/>
    </w:pPr>
    <w:rPr>
      <w:rFonts w:ascii="Arial Nova Light" w:hAnsi="Arial Nova Light"/>
      <w:b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E487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E487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E4874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E4874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E4874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E174A"/>
    <w:rPr>
      <w:rFonts w:ascii="Arial Nova Light" w:eastAsia="Segoe UI Light" w:hAnsi="Arial Nova Light" w:cs="Arial"/>
      <w:caps/>
      <w:kern w:val="36"/>
      <w:sz w:val="32"/>
      <w:szCs w:val="32"/>
      <w:lang w:eastAsia="en-GB"/>
      <w14:ligatures w14:val="none"/>
    </w:rPr>
  </w:style>
  <w:style w:type="character" w:customStyle="1" w:styleId="Heading2Char">
    <w:name w:val="Heading 2 Char"/>
    <w:basedOn w:val="DefaultParagraphFont"/>
    <w:link w:val="Heading2"/>
    <w:rsid w:val="003E174A"/>
    <w:rPr>
      <w:rFonts w:ascii="Arial Nova Light" w:eastAsia="Segoe UI Light" w:hAnsi="Arial Nova Light" w:cs="Segoe UI Light"/>
      <w:bCs/>
      <w:iCs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rsid w:val="003E174A"/>
    <w:rPr>
      <w:rFonts w:ascii="Arial Nova Light" w:eastAsia="Segoe UI Light" w:hAnsi="Arial Nova Light" w:cs="Segoe UI Light"/>
      <w:bCs/>
      <w:color w:val="4ABFF9"/>
      <w:kern w:val="0"/>
      <w:sz w:val="26"/>
      <w:szCs w:val="26"/>
      <w14:ligatures w14:val="none"/>
    </w:rPr>
  </w:style>
  <w:style w:type="paragraph" w:styleId="NormalWeb">
    <w:name w:val="Normal (Web)"/>
    <w:basedOn w:val="Normal"/>
    <w:rsid w:val="003E174A"/>
    <w:rPr>
      <w:rFonts w:ascii="Segoe UI Light" w:hAnsi="Segoe UI Light"/>
    </w:rPr>
  </w:style>
  <w:style w:type="character" w:customStyle="1" w:styleId="Heading4Char">
    <w:name w:val="Heading 4 Char"/>
    <w:basedOn w:val="DefaultParagraphFont"/>
    <w:link w:val="Heading4"/>
    <w:uiPriority w:val="9"/>
    <w:rsid w:val="003E174A"/>
    <w:rPr>
      <w:rFonts w:ascii="Arial Nova Light" w:eastAsia="Segoe UI Light" w:hAnsi="Arial Nova Light" w:cs="Segoe UI Light"/>
      <w:b/>
      <w:kern w:val="0"/>
      <w:sz w:val="20"/>
      <w14:ligatures w14:val="none"/>
    </w:rPr>
  </w:style>
  <w:style w:type="paragraph" w:customStyle="1" w:styleId="TableBody">
    <w:name w:val="TableBody"/>
    <w:basedOn w:val="Normal"/>
    <w:link w:val="TableBodyChar"/>
    <w:qFormat/>
    <w:rsid w:val="003E174A"/>
    <w:pPr>
      <w:keepLines/>
    </w:pPr>
    <w:rPr>
      <w:rFonts w:eastAsia="Times New Roman"/>
      <w:bCs/>
      <w:szCs w:val="20"/>
      <w:lang w:val="en-US"/>
    </w:rPr>
  </w:style>
  <w:style w:type="character" w:customStyle="1" w:styleId="TableBodyChar">
    <w:name w:val="TableBody Char"/>
    <w:link w:val="TableBody"/>
    <w:rsid w:val="003E174A"/>
    <w:rPr>
      <w:rFonts w:ascii="Arial Nova Light" w:eastAsia="Times New Roman" w:hAnsi="Arial Nova Light" w:cs="Segoe UI Light"/>
      <w:bCs/>
      <w:kern w:val="0"/>
      <w:sz w:val="20"/>
      <w:szCs w:val="20"/>
      <w:lang w:val="en-US"/>
      <w14:ligatures w14:val="none"/>
    </w:rPr>
  </w:style>
  <w:style w:type="paragraph" w:customStyle="1" w:styleId="TableHeader">
    <w:name w:val="TableHeader"/>
    <w:basedOn w:val="Normal"/>
    <w:link w:val="TableHeaderChar"/>
    <w:qFormat/>
    <w:rsid w:val="003E174A"/>
    <w:pPr>
      <w:keepLines/>
    </w:pPr>
    <w:rPr>
      <w:rFonts w:eastAsia="Times New Roman"/>
      <w:b/>
      <w:color w:val="000000" w:themeColor="text1"/>
      <w:szCs w:val="20"/>
      <w:lang w:val="en-US"/>
    </w:rPr>
  </w:style>
  <w:style w:type="character" w:customStyle="1" w:styleId="TableHeaderChar">
    <w:name w:val="TableHeader Char"/>
    <w:link w:val="TableHeader"/>
    <w:rsid w:val="003E174A"/>
    <w:rPr>
      <w:rFonts w:ascii="Arial Nova Light" w:eastAsia="Times New Roman" w:hAnsi="Arial Nova Light" w:cs="Segoe UI Light"/>
      <w:b/>
      <w:color w:val="000000" w:themeColor="text1"/>
      <w:kern w:val="0"/>
      <w:sz w:val="20"/>
      <w:szCs w:val="20"/>
      <w:lang w:val="en-US"/>
      <w14:ligatures w14:val="none"/>
    </w:rPr>
  </w:style>
  <w:style w:type="table" w:customStyle="1" w:styleId="Style1">
    <w:name w:val="Style1"/>
    <w:basedOn w:val="TableNormal"/>
    <w:uiPriority w:val="99"/>
    <w:rsid w:val="003E174A"/>
    <w:pPr>
      <w:spacing w:after="0" w:line="240" w:lineRule="auto"/>
    </w:pPr>
    <w:rPr>
      <w:kern w:val="0"/>
      <w:sz w:val="22"/>
      <w:szCs w:val="22"/>
      <w14:ligatures w14:val="none"/>
    </w:rPr>
    <w:tblPr>
      <w:tblBorders>
        <w:insideH w:val="single" w:sz="4" w:space="0" w:color="38B6FF"/>
      </w:tblBorders>
    </w:tblPr>
  </w:style>
  <w:style w:type="paragraph" w:customStyle="1" w:styleId="V2Heading1">
    <w:name w:val="V2 Heading 1"/>
    <w:basedOn w:val="Heading2"/>
    <w:link w:val="V2Heading1Char"/>
    <w:qFormat/>
    <w:rsid w:val="00A96223"/>
    <w:pPr>
      <w:spacing w:before="0" w:after="360"/>
    </w:pPr>
    <w:rPr>
      <w:rFonts w:ascii="Arial" w:hAnsi="Arial" w:cs="Arial"/>
      <w:b/>
      <w:bCs w:val="0"/>
      <w:sz w:val="44"/>
      <w:szCs w:val="44"/>
    </w:rPr>
  </w:style>
  <w:style w:type="character" w:customStyle="1" w:styleId="V2Heading1Char">
    <w:name w:val="V2 Heading 1 Char"/>
    <w:basedOn w:val="Heading2Char"/>
    <w:link w:val="V2Heading1"/>
    <w:rsid w:val="00A96223"/>
    <w:rPr>
      <w:rFonts w:ascii="Arial" w:eastAsia="Segoe UI Light" w:hAnsi="Arial" w:cs="Arial"/>
      <w:b/>
      <w:bCs w:val="0"/>
      <w:iCs/>
      <w:kern w:val="0"/>
      <w:sz w:val="44"/>
      <w:szCs w:val="44"/>
      <w14:ligatures w14:val="none"/>
    </w:rPr>
  </w:style>
  <w:style w:type="paragraph" w:customStyle="1" w:styleId="V2Heading4">
    <w:name w:val="V2 Heading 4"/>
    <w:basedOn w:val="Normal"/>
    <w:link w:val="V2Heading4Char"/>
    <w:qFormat/>
    <w:rsid w:val="00A96223"/>
    <w:pPr>
      <w:pBdr>
        <w:bottom w:val="single" w:sz="4" w:space="0" w:color="00B0F0"/>
      </w:pBdr>
      <w:spacing w:after="60"/>
      <w:jc w:val="both"/>
    </w:pPr>
    <w:rPr>
      <w:rFonts w:ascii="Arial" w:eastAsia="Calibri" w:hAnsi="Arial" w:cs="Arial"/>
      <w:b/>
      <w:sz w:val="12"/>
      <w:szCs w:val="12"/>
    </w:rPr>
  </w:style>
  <w:style w:type="character" w:customStyle="1" w:styleId="V2Heading4Char">
    <w:name w:val="V2 Heading 4 Char"/>
    <w:basedOn w:val="DefaultParagraphFont"/>
    <w:link w:val="V2Heading4"/>
    <w:rsid w:val="00A96223"/>
    <w:rPr>
      <w:rFonts w:ascii="Arial" w:eastAsia="Calibri" w:hAnsi="Arial" w:cs="Arial"/>
      <w:b/>
      <w:kern w:val="0"/>
      <w:sz w:val="12"/>
      <w:szCs w:val="12"/>
      <w14:ligatures w14:val="none"/>
    </w:rPr>
  </w:style>
  <w:style w:type="paragraph" w:customStyle="1" w:styleId="V2Heading2">
    <w:name w:val="V2 Heading 2"/>
    <w:basedOn w:val="Heading2"/>
    <w:link w:val="V2Heading2Char"/>
    <w:qFormat/>
    <w:rsid w:val="00A96223"/>
    <w:pPr>
      <w:spacing w:before="360" w:after="240"/>
    </w:pPr>
    <w:rPr>
      <w:rFonts w:ascii="Arial" w:hAnsi="Arial" w:cs="Arial"/>
      <w:b/>
      <w:bCs w:val="0"/>
    </w:rPr>
  </w:style>
  <w:style w:type="character" w:customStyle="1" w:styleId="V2Heading2Char">
    <w:name w:val="V2 Heading 2 Char"/>
    <w:basedOn w:val="V2Heading1Char"/>
    <w:link w:val="V2Heading2"/>
    <w:rsid w:val="00A96223"/>
    <w:rPr>
      <w:rFonts w:ascii="Arial" w:eastAsia="Segoe UI Light" w:hAnsi="Arial" w:cs="Arial"/>
      <w:b/>
      <w:bCs w:val="0"/>
      <w:iCs/>
      <w:kern w:val="0"/>
      <w:sz w:val="32"/>
      <w:szCs w:val="28"/>
      <w14:ligatures w14:val="none"/>
    </w:rPr>
  </w:style>
  <w:style w:type="paragraph" w:customStyle="1" w:styleId="V2Heading3">
    <w:name w:val="V2 Heading 3"/>
    <w:basedOn w:val="Heading3"/>
    <w:link w:val="V2Heading3Char"/>
    <w:qFormat/>
    <w:rsid w:val="00A96223"/>
    <w:pPr>
      <w:spacing w:before="240"/>
    </w:pPr>
    <w:rPr>
      <w:rFonts w:ascii="Arial" w:hAnsi="Arial" w:cs="Arial"/>
      <w:b/>
      <w:bCs w:val="0"/>
    </w:rPr>
  </w:style>
  <w:style w:type="character" w:customStyle="1" w:styleId="V2Heading3Char">
    <w:name w:val="V2 Heading 3 Char"/>
    <w:basedOn w:val="Heading3Char"/>
    <w:link w:val="V2Heading3"/>
    <w:rsid w:val="00A96223"/>
    <w:rPr>
      <w:rFonts w:ascii="Arial" w:eastAsia="Segoe UI Light" w:hAnsi="Arial" w:cs="Arial"/>
      <w:b/>
      <w:bCs w:val="0"/>
      <w:color w:val="4ABFF9"/>
      <w:kern w:val="0"/>
      <w:sz w:val="26"/>
      <w:szCs w:val="26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E4874"/>
    <w:rPr>
      <w:rFonts w:eastAsiaTheme="majorEastAsia" w:cstheme="majorBidi"/>
      <w:color w:val="0F4761" w:themeColor="accent1" w:themeShade="BF"/>
      <w:kern w:val="0"/>
      <w:sz w:val="20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E4874"/>
    <w:rPr>
      <w:rFonts w:eastAsiaTheme="majorEastAsia" w:cstheme="majorBidi"/>
      <w:i/>
      <w:iCs/>
      <w:color w:val="595959" w:themeColor="text1" w:themeTint="A6"/>
      <w:kern w:val="0"/>
      <w:sz w:val="20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E4874"/>
    <w:rPr>
      <w:rFonts w:eastAsiaTheme="majorEastAsia" w:cstheme="majorBidi"/>
      <w:color w:val="595959" w:themeColor="text1" w:themeTint="A6"/>
      <w:kern w:val="0"/>
      <w:sz w:val="20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E4874"/>
    <w:rPr>
      <w:rFonts w:eastAsiaTheme="majorEastAsia" w:cstheme="majorBidi"/>
      <w:i/>
      <w:iCs/>
      <w:color w:val="272727" w:themeColor="text1" w:themeTint="D8"/>
      <w:kern w:val="0"/>
      <w:sz w:val="20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E4874"/>
    <w:rPr>
      <w:rFonts w:eastAsiaTheme="majorEastAsia" w:cstheme="majorBidi"/>
      <w:color w:val="272727" w:themeColor="text1" w:themeTint="D8"/>
      <w:kern w:val="0"/>
      <w:sz w:val="20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6E487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4874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6E4874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E4874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6E487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E4874"/>
    <w:rPr>
      <w:rFonts w:ascii="Arial Nova Light" w:hAnsi="Arial Nova Light" w:cs="Segoe UI Light"/>
      <w:i/>
      <w:iCs/>
      <w:color w:val="404040" w:themeColor="text1" w:themeTint="BF"/>
      <w:kern w:val="0"/>
      <w:sz w:val="20"/>
      <w14:ligatures w14:val="none"/>
    </w:rPr>
  </w:style>
  <w:style w:type="paragraph" w:styleId="ListParagraph">
    <w:name w:val="List Paragraph"/>
    <w:basedOn w:val="Normal"/>
    <w:uiPriority w:val="34"/>
    <w:qFormat/>
    <w:rsid w:val="006E48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E48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E48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E4874"/>
    <w:rPr>
      <w:rFonts w:ascii="Arial Nova Light" w:hAnsi="Arial Nova Light" w:cs="Segoe UI Light"/>
      <w:i/>
      <w:iCs/>
      <w:color w:val="0F4761" w:themeColor="accent1" w:themeShade="BF"/>
      <w:kern w:val="0"/>
      <w:sz w:val="20"/>
      <w14:ligatures w14:val="none"/>
    </w:rPr>
  </w:style>
  <w:style w:type="character" w:styleId="IntenseReference">
    <w:name w:val="Intense Reference"/>
    <w:basedOn w:val="DefaultParagraphFont"/>
    <w:uiPriority w:val="32"/>
    <w:qFormat/>
    <w:rsid w:val="006E487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E487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E4874"/>
    <w:rPr>
      <w:rFonts w:ascii="Arial Nova Light" w:hAnsi="Arial Nova Light" w:cs="Segoe UI Light"/>
      <w:kern w:val="0"/>
      <w:sz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E48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E4874"/>
    <w:rPr>
      <w:rFonts w:ascii="Arial Nova Light" w:hAnsi="Arial Nova Light" w:cs="Segoe UI Light"/>
      <w:kern w:val="0"/>
      <w:sz w:val="20"/>
      <w14:ligatures w14:val="none"/>
    </w:rPr>
  </w:style>
  <w:style w:type="table" w:styleId="TableGrid">
    <w:name w:val="Table Grid"/>
    <w:basedOn w:val="TableNormal"/>
    <w:uiPriority w:val="39"/>
    <w:rsid w:val="006E4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Cyber Risk Checklist (Word) - QMT Knowledge Hub</Template>
  <TotalTime>2</TotalTime>
  <Pages>2</Pages>
  <Words>31</Words>
  <Characters>178</Characters>
  <Application>Microsoft Office Word</Application>
  <DocSecurity>0</DocSecurity>
  <Lines>1</Lines>
  <Paragraphs>1</Paragraphs>
  <ScaleCrop>false</ScaleCrop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Hollie Pitts</dc:creator>
  <cp:keywords/>
  <dc:description/>
  <cp:lastModifiedBy>Hollie Pitts</cp:lastModifiedBy>
  <cp:revision>1</cp:revision>
  <dcterms:created xsi:type="dcterms:W3CDTF">2026-04-13T19:01:00Z</dcterms:created>
  <dcterms:modified xsi:type="dcterms:W3CDTF">2026-04-13T19:03:00Z</dcterms:modified>
</cp:coreProperties>
</file>