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CF37" w14:textId="77777777" w:rsidR="00BB7ABF" w:rsidRDefault="00BB7ABF"/>
    <w:p w14:paraId="3A1A2FFF" w14:textId="77777777" w:rsidR="00741953" w:rsidRDefault="00741953"/>
    <w:p w14:paraId="19B01A43" w14:textId="77777777" w:rsidR="00741953" w:rsidRDefault="00741953"/>
    <w:p w14:paraId="13EC4EB0" w14:textId="77777777" w:rsidR="00741953" w:rsidRDefault="00741953"/>
    <w:p w14:paraId="6B938150" w14:textId="77777777" w:rsidR="00741953" w:rsidRDefault="00741953"/>
    <w:p w14:paraId="14D4CFED" w14:textId="77777777" w:rsidR="00741953" w:rsidRDefault="00741953"/>
    <w:p w14:paraId="4339864C" w14:textId="77777777" w:rsidR="00741953" w:rsidRDefault="00741953"/>
    <w:p w14:paraId="10E1EB3A" w14:textId="77777777" w:rsidR="00741953" w:rsidRDefault="00741953"/>
    <w:p w14:paraId="4609CCD6" w14:textId="77777777" w:rsidR="00741953" w:rsidRDefault="00741953"/>
    <w:p w14:paraId="01041380" w14:textId="77777777" w:rsidR="00741953" w:rsidRDefault="00741953"/>
    <w:p w14:paraId="146CBC3E" w14:textId="77777777" w:rsidR="00741953" w:rsidRDefault="00741953"/>
    <w:p w14:paraId="2A7E467B" w14:textId="77777777" w:rsidR="00741953" w:rsidRDefault="00741953"/>
    <w:p w14:paraId="4962A540" w14:textId="77777777" w:rsidR="00741953" w:rsidRDefault="00741953"/>
    <w:p w14:paraId="686A7229" w14:textId="77777777" w:rsidR="00741953" w:rsidRDefault="00741953"/>
    <w:tbl>
      <w:tblPr>
        <w:tblStyle w:val="TableGrid"/>
        <w:tblW w:w="9498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3"/>
        <w:gridCol w:w="425"/>
      </w:tblGrid>
      <w:tr w:rsidR="00741953" w14:paraId="36261C99" w14:textId="77777777" w:rsidTr="00741953">
        <w:trPr>
          <w:trHeight w:val="397"/>
        </w:trPr>
        <w:tc>
          <w:tcPr>
            <w:tcW w:w="9073" w:type="dxa"/>
          </w:tcPr>
          <w:p w14:paraId="56AA7240" w14:textId="77777777" w:rsidR="00741953" w:rsidRDefault="00741953"/>
        </w:tc>
        <w:sdt>
          <w:sdtPr>
            <w:id w:val="-5512394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63EDD58B" w14:textId="77777777" w:rsidR="00741953" w:rsidRDefault="00741953" w:rsidP="00741953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148C2C53" w14:textId="77777777" w:rsidTr="00741953">
        <w:trPr>
          <w:trHeight w:val="397"/>
        </w:trPr>
        <w:tc>
          <w:tcPr>
            <w:tcW w:w="9073" w:type="dxa"/>
          </w:tcPr>
          <w:p w14:paraId="6F23F105" w14:textId="77777777" w:rsidR="00741953" w:rsidRDefault="00741953"/>
        </w:tc>
        <w:sdt>
          <w:sdtPr>
            <w:id w:val="2009943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50E24C0B" w14:textId="77777777" w:rsidR="00741953" w:rsidRDefault="00741953" w:rsidP="00741953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019FE364" w14:textId="77777777" w:rsidTr="00741953">
        <w:trPr>
          <w:trHeight w:val="369"/>
        </w:trPr>
        <w:tc>
          <w:tcPr>
            <w:tcW w:w="9073" w:type="dxa"/>
          </w:tcPr>
          <w:p w14:paraId="608D15F6" w14:textId="77777777" w:rsidR="00741953" w:rsidRDefault="00741953"/>
        </w:tc>
        <w:sdt>
          <w:sdtPr>
            <w:id w:val="-1077282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1F9065D8" w14:textId="77777777" w:rsidR="00741953" w:rsidRDefault="00741953" w:rsidP="00741953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4822CDAA" w14:textId="77777777" w:rsidTr="00741953">
        <w:trPr>
          <w:trHeight w:val="369"/>
        </w:trPr>
        <w:tc>
          <w:tcPr>
            <w:tcW w:w="9073" w:type="dxa"/>
          </w:tcPr>
          <w:p w14:paraId="6DE33796" w14:textId="77777777" w:rsidR="00741953" w:rsidRDefault="00741953"/>
        </w:tc>
        <w:sdt>
          <w:sdtPr>
            <w:id w:val="933328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40D8618A" w14:textId="77777777" w:rsidR="00741953" w:rsidRDefault="00741953" w:rsidP="00741953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6C8CF40F" w14:textId="77777777" w:rsidTr="00741953">
        <w:trPr>
          <w:trHeight w:val="369"/>
        </w:trPr>
        <w:tc>
          <w:tcPr>
            <w:tcW w:w="9073" w:type="dxa"/>
          </w:tcPr>
          <w:p w14:paraId="7A38C720" w14:textId="77777777" w:rsidR="00741953" w:rsidRDefault="00741953"/>
        </w:tc>
        <w:sdt>
          <w:sdtPr>
            <w:id w:val="-1678731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6F3C04B1" w14:textId="77777777" w:rsidR="00741953" w:rsidRDefault="00741953" w:rsidP="00741953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6F9C4084" w14:textId="77777777" w:rsidTr="00B810EB">
        <w:trPr>
          <w:trHeight w:val="397"/>
        </w:trPr>
        <w:tc>
          <w:tcPr>
            <w:tcW w:w="9073" w:type="dxa"/>
          </w:tcPr>
          <w:p w14:paraId="767BC3BB" w14:textId="77777777" w:rsidR="00741953" w:rsidRDefault="00741953" w:rsidP="00B810EB"/>
        </w:tc>
        <w:sdt>
          <w:sdtPr>
            <w:id w:val="451985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0510C683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3B802C0A" w14:textId="77777777" w:rsidTr="00741953">
        <w:trPr>
          <w:trHeight w:val="369"/>
        </w:trPr>
        <w:tc>
          <w:tcPr>
            <w:tcW w:w="9073" w:type="dxa"/>
          </w:tcPr>
          <w:p w14:paraId="5863F93E" w14:textId="77777777" w:rsidR="00741953" w:rsidRDefault="00741953" w:rsidP="00B810EB"/>
        </w:tc>
        <w:sdt>
          <w:sdtPr>
            <w:id w:val="370278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0E5DB1F1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13A6DFA8" w14:textId="77777777" w:rsidTr="00741953">
        <w:trPr>
          <w:trHeight w:val="369"/>
        </w:trPr>
        <w:tc>
          <w:tcPr>
            <w:tcW w:w="9073" w:type="dxa"/>
          </w:tcPr>
          <w:p w14:paraId="3F264C08" w14:textId="77777777" w:rsidR="00741953" w:rsidRDefault="00741953" w:rsidP="00B810EB"/>
        </w:tc>
        <w:sdt>
          <w:sdtPr>
            <w:id w:val="-1573663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3B3FA4ED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298703D0" w14:textId="77777777" w:rsidTr="00B810EB">
        <w:trPr>
          <w:trHeight w:val="397"/>
        </w:trPr>
        <w:tc>
          <w:tcPr>
            <w:tcW w:w="9073" w:type="dxa"/>
          </w:tcPr>
          <w:p w14:paraId="03DEF56B" w14:textId="77777777" w:rsidR="00741953" w:rsidRDefault="00741953" w:rsidP="00B810EB"/>
        </w:tc>
        <w:sdt>
          <w:sdtPr>
            <w:id w:val="-527719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1B79C4FE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5D9C82FE" w14:textId="77777777" w:rsidTr="00741953">
        <w:trPr>
          <w:trHeight w:val="369"/>
        </w:trPr>
        <w:tc>
          <w:tcPr>
            <w:tcW w:w="9073" w:type="dxa"/>
          </w:tcPr>
          <w:p w14:paraId="3BAA1D9A" w14:textId="77777777" w:rsidR="00741953" w:rsidRDefault="00741953" w:rsidP="00B810EB"/>
        </w:tc>
        <w:sdt>
          <w:sdtPr>
            <w:id w:val="-1144471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083E6B06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021A12DE" w14:textId="77777777" w:rsidTr="00B810EB">
        <w:trPr>
          <w:trHeight w:val="397"/>
        </w:trPr>
        <w:tc>
          <w:tcPr>
            <w:tcW w:w="9073" w:type="dxa"/>
          </w:tcPr>
          <w:p w14:paraId="585A44DB" w14:textId="77777777" w:rsidR="00741953" w:rsidRDefault="00741953" w:rsidP="00B810EB"/>
        </w:tc>
        <w:sdt>
          <w:sdtPr>
            <w:id w:val="1710914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1A1065B2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5A9AFCF8" w14:textId="77777777" w:rsidTr="00741953">
        <w:trPr>
          <w:trHeight w:val="369"/>
        </w:trPr>
        <w:tc>
          <w:tcPr>
            <w:tcW w:w="9073" w:type="dxa"/>
          </w:tcPr>
          <w:p w14:paraId="3D5280C7" w14:textId="77777777" w:rsidR="00741953" w:rsidRDefault="00741953"/>
        </w:tc>
        <w:sdt>
          <w:sdtPr>
            <w:id w:val="-1659607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212319A1" w14:textId="77777777" w:rsidR="00741953" w:rsidRDefault="00741953" w:rsidP="00741953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06E79AE0" w14:textId="77777777" w:rsidR="00741953" w:rsidRDefault="00741953"/>
    <w:p w14:paraId="7E2D429C" w14:textId="77777777" w:rsidR="00741953" w:rsidRPr="00741953" w:rsidRDefault="00741953">
      <w:pPr>
        <w:rPr>
          <w:sz w:val="24"/>
          <w:szCs w:val="32"/>
        </w:rPr>
      </w:pPr>
    </w:p>
    <w:p w14:paraId="29616691" w14:textId="77777777" w:rsidR="00741953" w:rsidRDefault="00741953"/>
    <w:tbl>
      <w:tblPr>
        <w:tblStyle w:val="TableGrid"/>
        <w:tblW w:w="9498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3"/>
        <w:gridCol w:w="425"/>
      </w:tblGrid>
      <w:tr w:rsidR="00741953" w14:paraId="0B7A4B80" w14:textId="77777777" w:rsidTr="00B810EB">
        <w:trPr>
          <w:trHeight w:val="397"/>
        </w:trPr>
        <w:tc>
          <w:tcPr>
            <w:tcW w:w="9073" w:type="dxa"/>
          </w:tcPr>
          <w:p w14:paraId="18A880F3" w14:textId="77777777" w:rsidR="00741953" w:rsidRDefault="00741953" w:rsidP="00B810EB"/>
        </w:tc>
        <w:sdt>
          <w:sdtPr>
            <w:id w:val="1450207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1367AD91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4F964332" w14:textId="77777777" w:rsidTr="00B810EB">
        <w:trPr>
          <w:trHeight w:val="397"/>
        </w:trPr>
        <w:tc>
          <w:tcPr>
            <w:tcW w:w="9073" w:type="dxa"/>
          </w:tcPr>
          <w:p w14:paraId="6DAF2D56" w14:textId="77777777" w:rsidR="00741953" w:rsidRDefault="00741953" w:rsidP="00B810EB"/>
        </w:tc>
        <w:sdt>
          <w:sdtPr>
            <w:id w:val="-107051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746B3327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041CEE1C" w14:textId="77777777" w:rsidTr="00B810EB">
        <w:trPr>
          <w:trHeight w:val="369"/>
        </w:trPr>
        <w:tc>
          <w:tcPr>
            <w:tcW w:w="9073" w:type="dxa"/>
          </w:tcPr>
          <w:p w14:paraId="529CC1E2" w14:textId="77777777" w:rsidR="00741953" w:rsidRDefault="00741953" w:rsidP="00B810EB"/>
        </w:tc>
        <w:sdt>
          <w:sdtPr>
            <w:id w:val="15283020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62C6EA71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6146915A" w14:textId="77777777" w:rsidTr="00B810EB">
        <w:trPr>
          <w:trHeight w:val="369"/>
        </w:trPr>
        <w:tc>
          <w:tcPr>
            <w:tcW w:w="9073" w:type="dxa"/>
          </w:tcPr>
          <w:p w14:paraId="64E761B7" w14:textId="77777777" w:rsidR="00741953" w:rsidRDefault="00741953" w:rsidP="00B810EB"/>
        </w:tc>
        <w:sdt>
          <w:sdtPr>
            <w:id w:val="1593981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1B9C9681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0808E11C" w14:textId="77777777" w:rsidTr="00B810EB">
        <w:trPr>
          <w:trHeight w:val="369"/>
        </w:trPr>
        <w:tc>
          <w:tcPr>
            <w:tcW w:w="9073" w:type="dxa"/>
          </w:tcPr>
          <w:p w14:paraId="6B431644" w14:textId="77777777" w:rsidR="00741953" w:rsidRDefault="00741953" w:rsidP="00B810EB"/>
        </w:tc>
        <w:sdt>
          <w:sdtPr>
            <w:id w:val="-913395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07BA101D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44FA2D72" w14:textId="77777777" w:rsidTr="00B810EB">
        <w:trPr>
          <w:trHeight w:val="397"/>
        </w:trPr>
        <w:tc>
          <w:tcPr>
            <w:tcW w:w="9073" w:type="dxa"/>
          </w:tcPr>
          <w:p w14:paraId="57B0A7F7" w14:textId="77777777" w:rsidR="00741953" w:rsidRDefault="00741953" w:rsidP="00B810EB"/>
        </w:tc>
        <w:sdt>
          <w:sdtPr>
            <w:id w:val="1294874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2F28A2CC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0A84FF0C" w14:textId="77777777" w:rsidTr="00B810EB">
        <w:trPr>
          <w:trHeight w:val="369"/>
        </w:trPr>
        <w:tc>
          <w:tcPr>
            <w:tcW w:w="9073" w:type="dxa"/>
          </w:tcPr>
          <w:p w14:paraId="4CAE573D" w14:textId="77777777" w:rsidR="00741953" w:rsidRDefault="00741953" w:rsidP="00B810EB"/>
        </w:tc>
        <w:sdt>
          <w:sdtPr>
            <w:id w:val="-1899976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57559D6B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04D6DA79" w14:textId="77777777" w:rsidTr="00B810EB">
        <w:trPr>
          <w:trHeight w:val="369"/>
        </w:trPr>
        <w:tc>
          <w:tcPr>
            <w:tcW w:w="9073" w:type="dxa"/>
          </w:tcPr>
          <w:p w14:paraId="2B39156D" w14:textId="77777777" w:rsidR="00741953" w:rsidRDefault="00741953" w:rsidP="00B810EB"/>
        </w:tc>
        <w:sdt>
          <w:sdtPr>
            <w:id w:val="62457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47F7B490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3AC994DF" w14:textId="77777777" w:rsidTr="00741953">
        <w:trPr>
          <w:trHeight w:val="369"/>
        </w:trPr>
        <w:tc>
          <w:tcPr>
            <w:tcW w:w="9073" w:type="dxa"/>
          </w:tcPr>
          <w:p w14:paraId="4188057C" w14:textId="77777777" w:rsidR="00741953" w:rsidRDefault="00741953" w:rsidP="00B810EB"/>
        </w:tc>
        <w:sdt>
          <w:sdtPr>
            <w:id w:val="-446316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1A47425C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41953" w14:paraId="4FCF8F33" w14:textId="77777777" w:rsidTr="00B810EB">
        <w:trPr>
          <w:trHeight w:val="369"/>
        </w:trPr>
        <w:tc>
          <w:tcPr>
            <w:tcW w:w="9073" w:type="dxa"/>
          </w:tcPr>
          <w:p w14:paraId="6260F37F" w14:textId="77777777" w:rsidR="00741953" w:rsidRDefault="00741953" w:rsidP="00B810EB"/>
        </w:tc>
        <w:sdt>
          <w:sdtPr>
            <w:id w:val="-1431350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vAlign w:val="center"/>
              </w:tcPr>
              <w:p w14:paraId="3C6A29BA" w14:textId="77777777" w:rsidR="00741953" w:rsidRDefault="00741953" w:rsidP="00B810E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68B56E11" w14:textId="77777777" w:rsidR="00741953" w:rsidRDefault="00741953"/>
    <w:sectPr w:rsidR="007419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70244" w14:textId="77777777" w:rsidR="00E5207A" w:rsidRDefault="00E5207A" w:rsidP="00633293">
      <w:r>
        <w:separator/>
      </w:r>
    </w:p>
  </w:endnote>
  <w:endnote w:type="continuationSeparator" w:id="0">
    <w:p w14:paraId="050DBE2E" w14:textId="77777777" w:rsidR="00E5207A" w:rsidRDefault="00E5207A" w:rsidP="00633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20249" w14:textId="77777777" w:rsidR="000351F2" w:rsidRDefault="000351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70367" w14:textId="77777777" w:rsidR="000351F2" w:rsidRDefault="000351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45633" w14:textId="77777777" w:rsidR="000351F2" w:rsidRDefault="000351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63F2D" w14:textId="77777777" w:rsidR="00E5207A" w:rsidRDefault="00E5207A" w:rsidP="00633293">
      <w:r>
        <w:separator/>
      </w:r>
    </w:p>
  </w:footnote>
  <w:footnote w:type="continuationSeparator" w:id="0">
    <w:p w14:paraId="3AE23189" w14:textId="77777777" w:rsidR="00E5207A" w:rsidRDefault="00E5207A" w:rsidP="00633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E44CB" w14:textId="77777777" w:rsidR="000351F2" w:rsidRDefault="000351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7B845" w14:textId="520131F7" w:rsidR="00633293" w:rsidRDefault="000351F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689FEAA" wp14:editId="0876E745">
          <wp:simplePos x="0" y="0"/>
          <wp:positionH relativeFrom="page">
            <wp:align>right</wp:align>
          </wp:positionH>
          <wp:positionV relativeFrom="paragraph">
            <wp:posOffset>-449489</wp:posOffset>
          </wp:positionV>
          <wp:extent cx="7554686" cy="10685645"/>
          <wp:effectExtent l="0" t="0" r="8255" b="1905"/>
          <wp:wrapNone/>
          <wp:docPr id="203589679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4686" cy="1068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CB9EA" w14:textId="77777777" w:rsidR="000351F2" w:rsidRDefault="000351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1F2"/>
    <w:rsid w:val="000351F2"/>
    <w:rsid w:val="00264DFA"/>
    <w:rsid w:val="003E174A"/>
    <w:rsid w:val="004B73E4"/>
    <w:rsid w:val="00633293"/>
    <w:rsid w:val="006347E4"/>
    <w:rsid w:val="006F185B"/>
    <w:rsid w:val="00741953"/>
    <w:rsid w:val="0075168C"/>
    <w:rsid w:val="0085245A"/>
    <w:rsid w:val="008E01C8"/>
    <w:rsid w:val="008E30C5"/>
    <w:rsid w:val="00A96223"/>
    <w:rsid w:val="00B24737"/>
    <w:rsid w:val="00BB7ABF"/>
    <w:rsid w:val="00E5207A"/>
    <w:rsid w:val="00F06750"/>
    <w:rsid w:val="00FA3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FD3A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egoe UI Light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74A"/>
    <w:pPr>
      <w:spacing w:after="0" w:line="240" w:lineRule="auto"/>
    </w:pPr>
    <w:rPr>
      <w:rFonts w:ascii="Arial Nova Light" w:hAnsi="Arial Nova Light" w:cs="Segoe UI Light"/>
      <w:kern w:val="0"/>
      <w:sz w:val="20"/>
      <w14:ligatures w14:val="none"/>
    </w:rPr>
  </w:style>
  <w:style w:type="paragraph" w:styleId="Heading1">
    <w:name w:val="heading 1"/>
    <w:basedOn w:val="Normal"/>
    <w:link w:val="Heading1Char"/>
    <w:autoRedefine/>
    <w:qFormat/>
    <w:rsid w:val="003E174A"/>
    <w:pPr>
      <w:keepNext/>
      <w:pBdr>
        <w:top w:val="single" w:sz="4" w:space="1" w:color="38B6FF"/>
        <w:bottom w:val="single" w:sz="4" w:space="1" w:color="38B6FF"/>
      </w:pBdr>
      <w:spacing w:before="240" w:after="200"/>
      <w:outlineLvl w:val="0"/>
    </w:pPr>
    <w:rPr>
      <w:rFonts w:cs="Arial"/>
      <w:caps/>
      <w:kern w:val="36"/>
      <w:sz w:val="32"/>
      <w:szCs w:val="32"/>
      <w:lang w:eastAsia="en-GB"/>
    </w:rPr>
  </w:style>
  <w:style w:type="paragraph" w:styleId="Heading2">
    <w:name w:val="heading 2"/>
    <w:basedOn w:val="Normal"/>
    <w:link w:val="Heading2Char"/>
    <w:autoRedefine/>
    <w:qFormat/>
    <w:rsid w:val="003E174A"/>
    <w:pPr>
      <w:keepNext/>
      <w:keepLines/>
      <w:spacing w:before="200" w:after="200"/>
      <w:outlineLvl w:val="1"/>
    </w:pPr>
    <w:rPr>
      <w:bCs/>
      <w:iCs/>
      <w:sz w:val="32"/>
      <w:szCs w:val="28"/>
    </w:rPr>
  </w:style>
  <w:style w:type="paragraph" w:styleId="Heading3">
    <w:name w:val="heading 3"/>
    <w:basedOn w:val="Normal"/>
    <w:link w:val="Heading3Char"/>
    <w:autoRedefine/>
    <w:qFormat/>
    <w:rsid w:val="003E174A"/>
    <w:pPr>
      <w:keepNext/>
      <w:keepLines/>
      <w:pBdr>
        <w:bottom w:val="single" w:sz="4" w:space="0" w:color="38B6FF"/>
      </w:pBdr>
      <w:spacing w:before="200" w:after="200"/>
      <w:outlineLvl w:val="2"/>
    </w:pPr>
    <w:rPr>
      <w:bCs/>
      <w:color w:val="4ABFF9"/>
      <w:sz w:val="26"/>
      <w:szCs w:val="26"/>
    </w:rPr>
  </w:style>
  <w:style w:type="paragraph" w:styleId="Heading4">
    <w:name w:val="heading 4"/>
    <w:basedOn w:val="NormalWeb"/>
    <w:link w:val="Heading4Char"/>
    <w:autoRedefine/>
    <w:uiPriority w:val="9"/>
    <w:qFormat/>
    <w:rsid w:val="003E174A"/>
    <w:pPr>
      <w:outlineLvl w:val="3"/>
    </w:pPr>
    <w:rPr>
      <w:rFonts w:ascii="Arial Nova Light" w:hAnsi="Arial Nova Light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31F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31F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31F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31F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31F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174A"/>
    <w:rPr>
      <w:rFonts w:ascii="Arial Nova Light" w:eastAsia="Segoe UI Light" w:hAnsi="Arial Nova Light" w:cs="Arial"/>
      <w:caps/>
      <w:kern w:val="36"/>
      <w:sz w:val="32"/>
      <w:szCs w:val="32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rsid w:val="003E174A"/>
    <w:rPr>
      <w:rFonts w:ascii="Arial Nova Light" w:eastAsia="Segoe UI Light" w:hAnsi="Arial Nova Light" w:cs="Segoe UI Light"/>
      <w:bCs/>
      <w:iCs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rsid w:val="003E174A"/>
    <w:rPr>
      <w:rFonts w:ascii="Arial Nova Light" w:eastAsia="Segoe UI Light" w:hAnsi="Arial Nova Light" w:cs="Segoe UI Light"/>
      <w:bCs/>
      <w:color w:val="4ABFF9"/>
      <w:kern w:val="0"/>
      <w:sz w:val="26"/>
      <w:szCs w:val="26"/>
      <w14:ligatures w14:val="none"/>
    </w:rPr>
  </w:style>
  <w:style w:type="paragraph" w:styleId="NormalWeb">
    <w:name w:val="Normal (Web)"/>
    <w:basedOn w:val="Normal"/>
    <w:rsid w:val="003E174A"/>
    <w:rPr>
      <w:rFonts w:ascii="Segoe UI Light" w:hAnsi="Segoe UI Light"/>
    </w:rPr>
  </w:style>
  <w:style w:type="character" w:customStyle="1" w:styleId="Heading4Char">
    <w:name w:val="Heading 4 Char"/>
    <w:basedOn w:val="DefaultParagraphFont"/>
    <w:link w:val="Heading4"/>
    <w:uiPriority w:val="9"/>
    <w:rsid w:val="003E174A"/>
    <w:rPr>
      <w:rFonts w:ascii="Arial Nova Light" w:eastAsia="Segoe UI Light" w:hAnsi="Arial Nova Light" w:cs="Segoe UI Light"/>
      <w:b/>
      <w:kern w:val="0"/>
      <w:sz w:val="20"/>
      <w14:ligatures w14:val="none"/>
    </w:rPr>
  </w:style>
  <w:style w:type="paragraph" w:customStyle="1" w:styleId="TableBody">
    <w:name w:val="TableBody"/>
    <w:basedOn w:val="Normal"/>
    <w:link w:val="TableBodyChar"/>
    <w:qFormat/>
    <w:rsid w:val="003E174A"/>
    <w:pPr>
      <w:keepLines/>
    </w:pPr>
    <w:rPr>
      <w:rFonts w:eastAsia="Times New Roman"/>
      <w:bCs/>
      <w:szCs w:val="20"/>
      <w:lang w:val="en-US"/>
    </w:rPr>
  </w:style>
  <w:style w:type="character" w:customStyle="1" w:styleId="TableBodyChar">
    <w:name w:val="TableBody Char"/>
    <w:link w:val="TableBody"/>
    <w:rsid w:val="003E174A"/>
    <w:rPr>
      <w:rFonts w:ascii="Arial Nova Light" w:eastAsia="Times New Roman" w:hAnsi="Arial Nova Light" w:cs="Segoe UI Light"/>
      <w:bCs/>
      <w:kern w:val="0"/>
      <w:sz w:val="20"/>
      <w:szCs w:val="20"/>
      <w:lang w:val="en-US"/>
      <w14:ligatures w14:val="none"/>
    </w:rPr>
  </w:style>
  <w:style w:type="paragraph" w:customStyle="1" w:styleId="TableHeader">
    <w:name w:val="TableHeader"/>
    <w:basedOn w:val="Normal"/>
    <w:link w:val="TableHeaderChar"/>
    <w:qFormat/>
    <w:rsid w:val="003E174A"/>
    <w:pPr>
      <w:keepLines/>
    </w:pPr>
    <w:rPr>
      <w:rFonts w:eastAsia="Times New Roman"/>
      <w:b/>
      <w:color w:val="000000" w:themeColor="text1"/>
      <w:szCs w:val="20"/>
      <w:lang w:val="en-US"/>
    </w:rPr>
  </w:style>
  <w:style w:type="character" w:customStyle="1" w:styleId="TableHeaderChar">
    <w:name w:val="TableHeader Char"/>
    <w:link w:val="TableHeader"/>
    <w:rsid w:val="003E174A"/>
    <w:rPr>
      <w:rFonts w:ascii="Arial Nova Light" w:eastAsia="Times New Roman" w:hAnsi="Arial Nova Light" w:cs="Segoe UI Light"/>
      <w:b/>
      <w:color w:val="000000" w:themeColor="text1"/>
      <w:kern w:val="0"/>
      <w:sz w:val="20"/>
      <w:szCs w:val="20"/>
      <w:lang w:val="en-US"/>
      <w14:ligatures w14:val="none"/>
    </w:rPr>
  </w:style>
  <w:style w:type="table" w:customStyle="1" w:styleId="Style1">
    <w:name w:val="Style1"/>
    <w:basedOn w:val="TableNormal"/>
    <w:uiPriority w:val="99"/>
    <w:rsid w:val="003E17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insideH w:val="single" w:sz="4" w:space="0" w:color="38B6FF"/>
      </w:tblBorders>
    </w:tblPr>
  </w:style>
  <w:style w:type="paragraph" w:customStyle="1" w:styleId="V2Heading1">
    <w:name w:val="V2 Heading 1"/>
    <w:basedOn w:val="Heading2"/>
    <w:link w:val="V2Heading1Char"/>
    <w:qFormat/>
    <w:rsid w:val="00A96223"/>
    <w:pPr>
      <w:spacing w:before="0" w:after="360"/>
    </w:pPr>
    <w:rPr>
      <w:rFonts w:ascii="Arial" w:hAnsi="Arial" w:cs="Arial"/>
      <w:b/>
      <w:bCs w:val="0"/>
      <w:sz w:val="44"/>
      <w:szCs w:val="44"/>
    </w:rPr>
  </w:style>
  <w:style w:type="character" w:customStyle="1" w:styleId="V2Heading1Char">
    <w:name w:val="V2 Heading 1 Char"/>
    <w:basedOn w:val="Heading2Char"/>
    <w:link w:val="V2Heading1"/>
    <w:rsid w:val="00A96223"/>
    <w:rPr>
      <w:rFonts w:ascii="Arial" w:eastAsia="Segoe UI Light" w:hAnsi="Arial" w:cs="Arial"/>
      <w:b/>
      <w:bCs w:val="0"/>
      <w:iCs/>
      <w:kern w:val="0"/>
      <w:sz w:val="44"/>
      <w:szCs w:val="44"/>
      <w14:ligatures w14:val="none"/>
    </w:rPr>
  </w:style>
  <w:style w:type="paragraph" w:customStyle="1" w:styleId="V2Heading4">
    <w:name w:val="V2 Heading 4"/>
    <w:basedOn w:val="Normal"/>
    <w:link w:val="V2Heading4Char"/>
    <w:qFormat/>
    <w:rsid w:val="00A96223"/>
    <w:pPr>
      <w:pBdr>
        <w:bottom w:val="single" w:sz="4" w:space="0" w:color="00B0F0"/>
      </w:pBdr>
      <w:spacing w:after="60"/>
      <w:jc w:val="both"/>
    </w:pPr>
    <w:rPr>
      <w:rFonts w:ascii="Arial" w:eastAsia="Calibri" w:hAnsi="Arial" w:cs="Arial"/>
      <w:b/>
      <w:sz w:val="12"/>
      <w:szCs w:val="12"/>
    </w:rPr>
  </w:style>
  <w:style w:type="character" w:customStyle="1" w:styleId="V2Heading4Char">
    <w:name w:val="V2 Heading 4 Char"/>
    <w:basedOn w:val="DefaultParagraphFont"/>
    <w:link w:val="V2Heading4"/>
    <w:rsid w:val="00A96223"/>
    <w:rPr>
      <w:rFonts w:ascii="Arial" w:eastAsia="Calibri" w:hAnsi="Arial" w:cs="Arial"/>
      <w:b/>
      <w:kern w:val="0"/>
      <w:sz w:val="12"/>
      <w:szCs w:val="12"/>
      <w14:ligatures w14:val="none"/>
    </w:rPr>
  </w:style>
  <w:style w:type="paragraph" w:customStyle="1" w:styleId="V2Heading2">
    <w:name w:val="V2 Heading 2"/>
    <w:basedOn w:val="Heading2"/>
    <w:link w:val="V2Heading2Char"/>
    <w:qFormat/>
    <w:rsid w:val="00A96223"/>
    <w:pPr>
      <w:spacing w:before="360" w:after="240"/>
    </w:pPr>
    <w:rPr>
      <w:rFonts w:ascii="Arial" w:hAnsi="Arial" w:cs="Arial"/>
      <w:b/>
      <w:bCs w:val="0"/>
    </w:rPr>
  </w:style>
  <w:style w:type="character" w:customStyle="1" w:styleId="V2Heading2Char">
    <w:name w:val="V2 Heading 2 Char"/>
    <w:basedOn w:val="V2Heading1Char"/>
    <w:link w:val="V2Heading2"/>
    <w:rsid w:val="00A96223"/>
    <w:rPr>
      <w:rFonts w:ascii="Arial" w:eastAsia="Segoe UI Light" w:hAnsi="Arial" w:cs="Arial"/>
      <w:b/>
      <w:bCs w:val="0"/>
      <w:iCs/>
      <w:kern w:val="0"/>
      <w:sz w:val="32"/>
      <w:szCs w:val="28"/>
      <w14:ligatures w14:val="none"/>
    </w:rPr>
  </w:style>
  <w:style w:type="paragraph" w:customStyle="1" w:styleId="V2Heading3">
    <w:name w:val="V2 Heading 3"/>
    <w:basedOn w:val="Heading3"/>
    <w:link w:val="V2Heading3Char"/>
    <w:qFormat/>
    <w:rsid w:val="00A96223"/>
    <w:pPr>
      <w:spacing w:before="240"/>
    </w:pPr>
    <w:rPr>
      <w:rFonts w:ascii="Arial" w:hAnsi="Arial" w:cs="Arial"/>
      <w:b/>
      <w:bCs w:val="0"/>
    </w:rPr>
  </w:style>
  <w:style w:type="character" w:customStyle="1" w:styleId="V2Heading3Char">
    <w:name w:val="V2 Heading 3 Char"/>
    <w:basedOn w:val="Heading3Char"/>
    <w:link w:val="V2Heading3"/>
    <w:rsid w:val="00A96223"/>
    <w:rPr>
      <w:rFonts w:ascii="Arial" w:eastAsia="Segoe UI Light" w:hAnsi="Arial" w:cs="Arial"/>
      <w:b/>
      <w:bCs w:val="0"/>
      <w:color w:val="4ABFF9"/>
      <w:kern w:val="0"/>
      <w:sz w:val="26"/>
      <w:szCs w:val="26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31FA"/>
    <w:rPr>
      <w:rFonts w:eastAsiaTheme="majorEastAsia" w:cstheme="majorBidi"/>
      <w:color w:val="0F4761" w:themeColor="accent1" w:themeShade="BF"/>
      <w:kern w:val="0"/>
      <w:sz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31FA"/>
    <w:rPr>
      <w:rFonts w:eastAsiaTheme="majorEastAsia" w:cstheme="majorBidi"/>
      <w:i/>
      <w:iCs/>
      <w:color w:val="595959" w:themeColor="text1" w:themeTint="A6"/>
      <w:kern w:val="0"/>
      <w:sz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31FA"/>
    <w:rPr>
      <w:rFonts w:eastAsiaTheme="majorEastAsia" w:cstheme="majorBidi"/>
      <w:color w:val="595959" w:themeColor="text1" w:themeTint="A6"/>
      <w:kern w:val="0"/>
      <w:sz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31FA"/>
    <w:rPr>
      <w:rFonts w:eastAsiaTheme="majorEastAsia" w:cstheme="majorBidi"/>
      <w:i/>
      <w:iCs/>
      <w:color w:val="272727" w:themeColor="text1" w:themeTint="D8"/>
      <w:kern w:val="0"/>
      <w:sz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31FA"/>
    <w:rPr>
      <w:rFonts w:eastAsiaTheme="majorEastAsia" w:cstheme="majorBidi"/>
      <w:color w:val="272727" w:themeColor="text1" w:themeTint="D8"/>
      <w:kern w:val="0"/>
      <w:sz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FA31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31F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31F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31F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FA31F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31FA"/>
    <w:rPr>
      <w:rFonts w:ascii="Arial Nova Light" w:hAnsi="Arial Nova Light" w:cs="Segoe UI Light"/>
      <w:i/>
      <w:iCs/>
      <w:color w:val="404040" w:themeColor="text1" w:themeTint="BF"/>
      <w:kern w:val="0"/>
      <w:sz w:val="20"/>
      <w14:ligatures w14:val="none"/>
    </w:rPr>
  </w:style>
  <w:style w:type="paragraph" w:styleId="ListParagraph">
    <w:name w:val="List Paragraph"/>
    <w:basedOn w:val="Normal"/>
    <w:uiPriority w:val="34"/>
    <w:qFormat/>
    <w:rsid w:val="00FA31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31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31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31FA"/>
    <w:rPr>
      <w:rFonts w:ascii="Arial Nova Light" w:hAnsi="Arial Nova Light" w:cs="Segoe UI Light"/>
      <w:i/>
      <w:iCs/>
      <w:color w:val="0F4761" w:themeColor="accent1" w:themeShade="BF"/>
      <w:kern w:val="0"/>
      <w:sz w:val="20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FA31F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332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3293"/>
    <w:rPr>
      <w:rFonts w:ascii="Arial Nova Light" w:hAnsi="Arial Nova Light" w:cs="Segoe UI Light"/>
      <w:kern w:val="0"/>
      <w:sz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332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3293"/>
    <w:rPr>
      <w:rFonts w:ascii="Arial Nova Light" w:hAnsi="Arial Nova Light" w:cs="Segoe UI Light"/>
      <w:kern w:val="0"/>
      <w:sz w:val="20"/>
      <w14:ligatures w14:val="none"/>
    </w:rPr>
  </w:style>
  <w:style w:type="table" w:styleId="TableGrid">
    <w:name w:val="Table Grid"/>
    <w:basedOn w:val="TableNormal"/>
    <w:uiPriority w:val="39"/>
    <w:rsid w:val="00741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Flood Checklist (Word) - QMT Knowledge Hub</Template>
  <TotalTime>3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Pitts</dc:creator>
  <cp:keywords/>
  <dc:description/>
  <cp:lastModifiedBy>Hollie Pitts</cp:lastModifiedBy>
  <cp:revision>1</cp:revision>
  <dcterms:created xsi:type="dcterms:W3CDTF">2026-04-13T18:57:00Z</dcterms:created>
  <dcterms:modified xsi:type="dcterms:W3CDTF">2026-04-13T19:00:00Z</dcterms:modified>
</cp:coreProperties>
</file>