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8752" w14:textId="77777777" w:rsidR="00137C77" w:rsidRDefault="00137C77" w:rsidP="00137C77"/>
    <w:p w14:paraId="67F750A5" w14:textId="77777777" w:rsidR="009876B0" w:rsidRDefault="009876B0" w:rsidP="00137C77"/>
    <w:p w14:paraId="15DDAD86" w14:textId="77777777" w:rsidR="009876B0" w:rsidRDefault="009876B0" w:rsidP="00137C77"/>
    <w:p w14:paraId="7456B083" w14:textId="77777777" w:rsidR="009876B0" w:rsidRDefault="009876B0" w:rsidP="00137C77"/>
    <w:p w14:paraId="3CBE92B1" w14:textId="77777777" w:rsidR="009876B0" w:rsidRDefault="009876B0" w:rsidP="00137C77"/>
    <w:p w14:paraId="760E68F0" w14:textId="77777777" w:rsidR="009876B0" w:rsidRPr="009876B0" w:rsidRDefault="009876B0" w:rsidP="00137C77">
      <w:pPr>
        <w:rPr>
          <w:sz w:val="20"/>
          <w:szCs w:val="20"/>
        </w:rPr>
      </w:pPr>
    </w:p>
    <w:p w14:paraId="21DCBAD2" w14:textId="77777777" w:rsidR="009876B0" w:rsidRPr="009876B0" w:rsidRDefault="009876B0" w:rsidP="00137C77">
      <w:pPr>
        <w:rPr>
          <w:sz w:val="24"/>
          <w:szCs w:val="24"/>
        </w:rPr>
      </w:pPr>
    </w:p>
    <w:tbl>
      <w:tblPr>
        <w:tblStyle w:val="TableGrid"/>
        <w:tblW w:w="935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8"/>
        <w:gridCol w:w="436"/>
        <w:gridCol w:w="2545"/>
        <w:gridCol w:w="567"/>
        <w:gridCol w:w="2544"/>
        <w:gridCol w:w="436"/>
      </w:tblGrid>
      <w:tr w:rsidR="00137C77" w14:paraId="0989089D" w14:textId="77777777" w:rsidTr="009876B0">
        <w:trPr>
          <w:trHeight w:val="340"/>
        </w:trPr>
        <w:tc>
          <w:tcPr>
            <w:tcW w:w="2835" w:type="dxa"/>
            <w:tcMar>
              <w:top w:w="28" w:type="dxa"/>
              <w:bottom w:w="28" w:type="dxa"/>
            </w:tcMar>
          </w:tcPr>
          <w:p w14:paraId="2BF7D90A" w14:textId="77777777" w:rsidR="00137C77" w:rsidRDefault="00137C77" w:rsidP="00137C77"/>
        </w:tc>
        <w:sdt>
          <w:sdtPr>
            <w:id w:val="-1989004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tcMar>
                  <w:top w:w="28" w:type="dxa"/>
                  <w:bottom w:w="28" w:type="dxa"/>
                </w:tcMar>
                <w:vAlign w:val="center"/>
              </w:tcPr>
              <w:p w14:paraId="5E4E2ACC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2" w:type="dxa"/>
            <w:tcMar>
              <w:top w:w="28" w:type="dxa"/>
              <w:bottom w:w="28" w:type="dxa"/>
            </w:tcMar>
          </w:tcPr>
          <w:p w14:paraId="77CCCFF6" w14:textId="77777777" w:rsidR="00137C77" w:rsidRDefault="00137C77" w:rsidP="00137C77"/>
        </w:tc>
        <w:sdt>
          <w:sdtPr>
            <w:id w:val="-773095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07531A3D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1" w:type="dxa"/>
            <w:tcMar>
              <w:top w:w="28" w:type="dxa"/>
              <w:bottom w:w="28" w:type="dxa"/>
            </w:tcMar>
          </w:tcPr>
          <w:p w14:paraId="1A225208" w14:textId="77777777" w:rsidR="00137C77" w:rsidRDefault="00137C77" w:rsidP="00137C77"/>
        </w:tc>
        <w:sdt>
          <w:sdtPr>
            <w:id w:val="-1519688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Mar>
                  <w:top w:w="28" w:type="dxa"/>
                  <w:bottom w:w="28" w:type="dxa"/>
                </w:tcMar>
                <w:vAlign w:val="center"/>
              </w:tcPr>
              <w:p w14:paraId="31B1B567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329826EB" w14:textId="77777777" w:rsidTr="009876B0">
        <w:trPr>
          <w:trHeight w:val="340"/>
        </w:trPr>
        <w:tc>
          <w:tcPr>
            <w:tcW w:w="2835" w:type="dxa"/>
            <w:tcMar>
              <w:top w:w="28" w:type="dxa"/>
              <w:bottom w:w="28" w:type="dxa"/>
            </w:tcMar>
          </w:tcPr>
          <w:p w14:paraId="691C1A7E" w14:textId="77777777" w:rsidR="00137C77" w:rsidRDefault="00137C77" w:rsidP="00137C77"/>
        </w:tc>
        <w:sdt>
          <w:sdtPr>
            <w:id w:val="-1073967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tcMar>
                  <w:top w:w="28" w:type="dxa"/>
                  <w:bottom w:w="28" w:type="dxa"/>
                </w:tcMar>
                <w:vAlign w:val="center"/>
              </w:tcPr>
              <w:p w14:paraId="76313B19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2" w:type="dxa"/>
            <w:tcMar>
              <w:top w:w="28" w:type="dxa"/>
              <w:bottom w:w="28" w:type="dxa"/>
            </w:tcMar>
          </w:tcPr>
          <w:p w14:paraId="59B51A6D" w14:textId="77777777" w:rsidR="00137C77" w:rsidRDefault="00137C77" w:rsidP="00137C77"/>
        </w:tc>
        <w:sdt>
          <w:sdtPr>
            <w:id w:val="-910236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13C3BA9E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1" w:type="dxa"/>
            <w:tcMar>
              <w:top w:w="28" w:type="dxa"/>
              <w:bottom w:w="28" w:type="dxa"/>
            </w:tcMar>
          </w:tcPr>
          <w:p w14:paraId="56DAEBE8" w14:textId="77777777" w:rsidR="00137C77" w:rsidRDefault="00137C77" w:rsidP="00137C77"/>
        </w:tc>
        <w:sdt>
          <w:sdtPr>
            <w:id w:val="-1375923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Mar>
                  <w:top w:w="28" w:type="dxa"/>
                  <w:bottom w:w="28" w:type="dxa"/>
                </w:tcMar>
                <w:vAlign w:val="center"/>
              </w:tcPr>
              <w:p w14:paraId="2798F913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0802A3D7" w14:textId="77777777" w:rsidTr="009876B0">
        <w:trPr>
          <w:trHeight w:val="312"/>
        </w:trPr>
        <w:tc>
          <w:tcPr>
            <w:tcW w:w="2835" w:type="dxa"/>
            <w:tcMar>
              <w:top w:w="28" w:type="dxa"/>
              <w:bottom w:w="28" w:type="dxa"/>
            </w:tcMar>
          </w:tcPr>
          <w:p w14:paraId="1219D71F" w14:textId="77777777" w:rsidR="00137C77" w:rsidRDefault="00137C77" w:rsidP="00137C77"/>
        </w:tc>
        <w:sdt>
          <w:sdtPr>
            <w:id w:val="987059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tcMar>
                  <w:top w:w="28" w:type="dxa"/>
                  <w:bottom w:w="28" w:type="dxa"/>
                </w:tcMar>
                <w:vAlign w:val="center"/>
              </w:tcPr>
              <w:p w14:paraId="045E7A43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2" w:type="dxa"/>
            <w:tcMar>
              <w:top w:w="28" w:type="dxa"/>
              <w:bottom w:w="28" w:type="dxa"/>
            </w:tcMar>
          </w:tcPr>
          <w:p w14:paraId="37850015" w14:textId="77777777" w:rsidR="00137C77" w:rsidRDefault="00137C77" w:rsidP="00137C77"/>
        </w:tc>
        <w:sdt>
          <w:sdtPr>
            <w:id w:val="-1384251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0460F1C3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1" w:type="dxa"/>
            <w:tcMar>
              <w:top w:w="28" w:type="dxa"/>
              <w:bottom w:w="28" w:type="dxa"/>
            </w:tcMar>
          </w:tcPr>
          <w:p w14:paraId="162767EF" w14:textId="77777777" w:rsidR="00137C77" w:rsidRDefault="00137C77" w:rsidP="00137C77"/>
        </w:tc>
        <w:sdt>
          <w:sdtPr>
            <w:id w:val="-54863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Mar>
                  <w:top w:w="28" w:type="dxa"/>
                  <w:bottom w:w="28" w:type="dxa"/>
                </w:tcMar>
                <w:vAlign w:val="center"/>
              </w:tcPr>
              <w:p w14:paraId="00CB081B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012D2E08" w14:textId="77777777" w:rsidTr="009876B0">
        <w:trPr>
          <w:trHeight w:val="340"/>
        </w:trPr>
        <w:tc>
          <w:tcPr>
            <w:tcW w:w="2835" w:type="dxa"/>
            <w:tcMar>
              <w:top w:w="28" w:type="dxa"/>
              <w:bottom w:w="28" w:type="dxa"/>
            </w:tcMar>
          </w:tcPr>
          <w:p w14:paraId="68543324" w14:textId="77777777" w:rsidR="00137C77" w:rsidRDefault="00137C77" w:rsidP="00137C77"/>
        </w:tc>
        <w:sdt>
          <w:sdtPr>
            <w:id w:val="1998687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tcMar>
                  <w:top w:w="28" w:type="dxa"/>
                  <w:bottom w:w="28" w:type="dxa"/>
                </w:tcMar>
                <w:vAlign w:val="center"/>
              </w:tcPr>
              <w:p w14:paraId="013ACEBA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2" w:type="dxa"/>
            <w:tcMar>
              <w:top w:w="28" w:type="dxa"/>
              <w:bottom w:w="28" w:type="dxa"/>
            </w:tcMar>
          </w:tcPr>
          <w:p w14:paraId="48195AE2" w14:textId="77777777" w:rsidR="00137C77" w:rsidRDefault="00137C77" w:rsidP="00137C77"/>
        </w:tc>
        <w:sdt>
          <w:sdtPr>
            <w:id w:val="-1219366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0FC07B7A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1" w:type="dxa"/>
            <w:tcMar>
              <w:top w:w="28" w:type="dxa"/>
              <w:bottom w:w="28" w:type="dxa"/>
            </w:tcMar>
          </w:tcPr>
          <w:p w14:paraId="664DC16C" w14:textId="77777777" w:rsidR="00137C77" w:rsidRDefault="00137C77" w:rsidP="00137C77"/>
        </w:tc>
        <w:sdt>
          <w:sdtPr>
            <w:id w:val="-106903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Mar>
                  <w:top w:w="28" w:type="dxa"/>
                  <w:bottom w:w="28" w:type="dxa"/>
                </w:tcMar>
                <w:vAlign w:val="center"/>
              </w:tcPr>
              <w:p w14:paraId="50023EB9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5EA3C950" w14:textId="77777777" w:rsidTr="009876B0">
        <w:trPr>
          <w:trHeight w:val="312"/>
        </w:trPr>
        <w:tc>
          <w:tcPr>
            <w:tcW w:w="2835" w:type="dxa"/>
            <w:tcMar>
              <w:top w:w="28" w:type="dxa"/>
              <w:bottom w:w="28" w:type="dxa"/>
            </w:tcMar>
          </w:tcPr>
          <w:p w14:paraId="3D4B8ED2" w14:textId="77777777" w:rsidR="00137C77" w:rsidRDefault="00137C77" w:rsidP="00137C77"/>
        </w:tc>
        <w:sdt>
          <w:sdtPr>
            <w:id w:val="-452638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tcMar>
                  <w:top w:w="28" w:type="dxa"/>
                  <w:bottom w:w="28" w:type="dxa"/>
                </w:tcMar>
                <w:vAlign w:val="center"/>
              </w:tcPr>
              <w:p w14:paraId="16B2E4AF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2" w:type="dxa"/>
            <w:tcMar>
              <w:top w:w="28" w:type="dxa"/>
              <w:bottom w:w="28" w:type="dxa"/>
            </w:tcMar>
          </w:tcPr>
          <w:p w14:paraId="67FBDD12" w14:textId="77777777" w:rsidR="00137C77" w:rsidRDefault="00137C77" w:rsidP="00137C77"/>
        </w:tc>
        <w:sdt>
          <w:sdtPr>
            <w:id w:val="188110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445CF107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51" w:type="dxa"/>
            <w:tcMar>
              <w:top w:w="28" w:type="dxa"/>
              <w:bottom w:w="28" w:type="dxa"/>
            </w:tcMar>
          </w:tcPr>
          <w:p w14:paraId="3C976C30" w14:textId="77777777" w:rsidR="00137C77" w:rsidRDefault="00137C77" w:rsidP="00137C77"/>
        </w:tc>
        <w:tc>
          <w:tcPr>
            <w:tcW w:w="426" w:type="dxa"/>
            <w:tcMar>
              <w:top w:w="28" w:type="dxa"/>
              <w:bottom w:w="28" w:type="dxa"/>
            </w:tcMar>
          </w:tcPr>
          <w:p w14:paraId="181E54B1" w14:textId="77777777" w:rsidR="00137C77" w:rsidRDefault="00137C77" w:rsidP="00137C77"/>
        </w:tc>
      </w:tr>
    </w:tbl>
    <w:p w14:paraId="4C6EF90C" w14:textId="77777777" w:rsidR="00137C77" w:rsidRDefault="00137C77" w:rsidP="00137C77"/>
    <w:p w14:paraId="58552C48" w14:textId="77777777" w:rsidR="00137C77" w:rsidRPr="009876B0" w:rsidRDefault="00137C77" w:rsidP="00137C77">
      <w:pPr>
        <w:rPr>
          <w:sz w:val="24"/>
          <w:szCs w:val="24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7"/>
        <w:gridCol w:w="436"/>
      </w:tblGrid>
      <w:tr w:rsidR="00137C77" w14:paraId="4C1709D4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5690A7B6" w14:textId="77777777" w:rsidR="00137C77" w:rsidRDefault="00137C77" w:rsidP="00137C77"/>
        </w:tc>
        <w:sdt>
          <w:sdtPr>
            <w:id w:val="-319653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067EDDFE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56364371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2AE0D878" w14:textId="77777777" w:rsidR="00137C77" w:rsidRDefault="00137C77" w:rsidP="00137C77"/>
        </w:tc>
        <w:sdt>
          <w:sdtPr>
            <w:id w:val="-162020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0EDD2DE4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3406010C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7AC6280E" w14:textId="77777777" w:rsidR="00137C77" w:rsidRDefault="00137C77" w:rsidP="00137C77"/>
        </w:tc>
        <w:sdt>
          <w:sdtPr>
            <w:id w:val="792339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1EFB9168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6E01B816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65630106" w14:textId="77777777" w:rsidR="00137C77" w:rsidRDefault="00137C77" w:rsidP="00137C77"/>
        </w:tc>
        <w:sdt>
          <w:sdtPr>
            <w:id w:val="-198549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222B30F4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5C76AACD" w14:textId="77777777" w:rsidTr="009876B0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53000DB7" w14:textId="77777777" w:rsidR="00137C77" w:rsidRDefault="00137C77" w:rsidP="00137C77"/>
        </w:tc>
        <w:sdt>
          <w:sdtPr>
            <w:id w:val="519909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441B0AB5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49D89EBB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4F836DA3" w14:textId="77777777" w:rsidR="00137C77" w:rsidRDefault="00137C77" w:rsidP="00FC0BED"/>
        </w:tc>
        <w:sdt>
          <w:sdtPr>
            <w:id w:val="-65136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0011E707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234B41E9" w14:textId="77777777" w:rsidTr="009876B0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164E45B4" w14:textId="77777777" w:rsidR="00137C77" w:rsidRDefault="00137C77" w:rsidP="00FC0BED"/>
        </w:tc>
        <w:sdt>
          <w:sdtPr>
            <w:id w:val="-684976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53D4BC5E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C77" w14:paraId="1F96CF90" w14:textId="77777777" w:rsidTr="009876B0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192C405E" w14:textId="77777777" w:rsidR="00137C77" w:rsidRDefault="00137C77" w:rsidP="00137C77"/>
        </w:tc>
        <w:sdt>
          <w:sdtPr>
            <w:id w:val="2142531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51AE1CE1" w14:textId="77777777" w:rsidR="00137C77" w:rsidRDefault="00137C77" w:rsidP="00137C7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7A58965" w14:textId="77777777" w:rsidR="00137C77" w:rsidRDefault="00137C77" w:rsidP="00137C77"/>
    <w:p w14:paraId="2494EFD7" w14:textId="77777777" w:rsidR="009876B0" w:rsidRPr="009876B0" w:rsidRDefault="009876B0" w:rsidP="00137C77"/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7"/>
        <w:gridCol w:w="436"/>
      </w:tblGrid>
      <w:tr w:rsidR="009876B0" w14:paraId="0BDF4A76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00C1C03C" w14:textId="77777777" w:rsidR="009876B0" w:rsidRDefault="009876B0" w:rsidP="00FC0BED"/>
        </w:tc>
        <w:sdt>
          <w:sdtPr>
            <w:id w:val="1204441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23F868F5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0EF70F1C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10384C7A" w14:textId="77777777" w:rsidR="009876B0" w:rsidRDefault="009876B0" w:rsidP="00FC0BED"/>
        </w:tc>
        <w:sdt>
          <w:sdtPr>
            <w:id w:val="888546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5ADA979B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77A800E0" w14:textId="77777777" w:rsidTr="009876B0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370B4F48" w14:textId="77777777" w:rsidR="009876B0" w:rsidRDefault="009876B0" w:rsidP="00FC0BED"/>
        </w:tc>
        <w:sdt>
          <w:sdtPr>
            <w:id w:val="447285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47ED5A24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34DF2341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03367D80" w14:textId="77777777" w:rsidR="009876B0" w:rsidRDefault="009876B0" w:rsidP="00FC0BED"/>
        </w:tc>
        <w:sdt>
          <w:sdtPr>
            <w:id w:val="763187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5C794F2C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6A6533F8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6F583E0A" w14:textId="77777777" w:rsidR="009876B0" w:rsidRDefault="009876B0" w:rsidP="00FC0BED"/>
        </w:tc>
        <w:sdt>
          <w:sdtPr>
            <w:id w:val="-997339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27510623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2662DA17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4787A755" w14:textId="77777777" w:rsidR="009876B0" w:rsidRDefault="009876B0" w:rsidP="00FC0BED"/>
        </w:tc>
        <w:sdt>
          <w:sdtPr>
            <w:id w:val="-152308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3A2B337B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6CB625CE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3955671E" w14:textId="77777777" w:rsidR="009876B0" w:rsidRDefault="009876B0" w:rsidP="00FC0BED"/>
        </w:tc>
        <w:sdt>
          <w:sdtPr>
            <w:id w:val="261413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1C61BDAC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1722021D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22D54420" w14:textId="77777777" w:rsidR="009876B0" w:rsidRDefault="009876B0" w:rsidP="00FC0BED"/>
        </w:tc>
        <w:sdt>
          <w:sdtPr>
            <w:id w:val="-594557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6AA355DD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3CE6D824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0EB7CB8F" w14:textId="77777777" w:rsidR="009876B0" w:rsidRDefault="009876B0" w:rsidP="00FC0BED"/>
        </w:tc>
        <w:sdt>
          <w:sdtPr>
            <w:id w:val="-68192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3C08E931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EFEA0A9" w14:textId="77777777" w:rsidR="009876B0" w:rsidRDefault="009876B0" w:rsidP="00137C77">
      <w:pPr>
        <w:rPr>
          <w:sz w:val="24"/>
          <w:szCs w:val="24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7"/>
        <w:gridCol w:w="436"/>
      </w:tblGrid>
      <w:tr w:rsidR="009876B0" w14:paraId="443939D7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09666D75" w14:textId="77777777" w:rsidR="009876B0" w:rsidRDefault="009876B0" w:rsidP="00FC0BED"/>
        </w:tc>
        <w:sdt>
          <w:sdtPr>
            <w:id w:val="-212976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3981D0EF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0EF6BEB1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626CBEDA" w14:textId="77777777" w:rsidR="009876B0" w:rsidRDefault="009876B0" w:rsidP="00FC0BED"/>
        </w:tc>
        <w:sdt>
          <w:sdtPr>
            <w:id w:val="-1452390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00E2918F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7F3ADD4B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2AFE586E" w14:textId="77777777" w:rsidR="009876B0" w:rsidRDefault="009876B0" w:rsidP="00FC0BED"/>
        </w:tc>
        <w:sdt>
          <w:sdtPr>
            <w:id w:val="1140923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7A9347EA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7DD85868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10488374" w14:textId="77777777" w:rsidR="009876B0" w:rsidRDefault="009876B0" w:rsidP="00FC0BED"/>
        </w:tc>
        <w:sdt>
          <w:sdtPr>
            <w:id w:val="-290055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48E7C0B2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7F102486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6FC495A0" w14:textId="77777777" w:rsidR="009876B0" w:rsidRDefault="009876B0" w:rsidP="00FC0BED"/>
        </w:tc>
        <w:sdt>
          <w:sdtPr>
            <w:id w:val="-1089454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63AD011A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0E8C4755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29561FF8" w14:textId="77777777" w:rsidR="009876B0" w:rsidRDefault="009876B0" w:rsidP="00FC0BED"/>
        </w:tc>
        <w:sdt>
          <w:sdtPr>
            <w:id w:val="382447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68152729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6C38AC5D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36994FE3" w14:textId="77777777" w:rsidR="009876B0" w:rsidRDefault="009876B0" w:rsidP="00FC0BED"/>
        </w:tc>
        <w:sdt>
          <w:sdtPr>
            <w:id w:val="-1370139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329A804C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53953EF" w14:textId="77777777" w:rsidR="009876B0" w:rsidRPr="009876B0" w:rsidRDefault="009876B0" w:rsidP="00137C77">
      <w:pPr>
        <w:rPr>
          <w:sz w:val="18"/>
          <w:szCs w:val="18"/>
        </w:rPr>
      </w:pPr>
    </w:p>
    <w:p w14:paraId="1355E440" w14:textId="77777777" w:rsidR="009876B0" w:rsidRDefault="009876B0" w:rsidP="00137C77"/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7"/>
        <w:gridCol w:w="436"/>
      </w:tblGrid>
      <w:tr w:rsidR="009876B0" w14:paraId="3BB2D635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6122185B" w14:textId="77777777" w:rsidR="009876B0" w:rsidRDefault="009876B0" w:rsidP="00FC0BED"/>
        </w:tc>
        <w:sdt>
          <w:sdtPr>
            <w:id w:val="1602143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740D423B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6AFAC826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56D083FF" w14:textId="77777777" w:rsidR="009876B0" w:rsidRDefault="009876B0" w:rsidP="00FC0BED"/>
        </w:tc>
        <w:sdt>
          <w:sdtPr>
            <w:id w:val="-1246486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1864B830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6C3EBA95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31DD5B48" w14:textId="77777777" w:rsidR="009876B0" w:rsidRDefault="009876B0" w:rsidP="00FC0BED"/>
        </w:tc>
        <w:sdt>
          <w:sdtPr>
            <w:id w:val="-246431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1403AE34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138B1224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3D88E116" w14:textId="77777777" w:rsidR="009876B0" w:rsidRDefault="009876B0" w:rsidP="00FC0BED"/>
        </w:tc>
        <w:sdt>
          <w:sdtPr>
            <w:id w:val="-795911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472FE5AE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3BB0299D" w14:textId="77777777" w:rsidTr="00FC0BED">
        <w:trPr>
          <w:trHeight w:val="340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59439EF5" w14:textId="77777777" w:rsidR="009876B0" w:rsidRDefault="009876B0" w:rsidP="00FC0BED"/>
        </w:tc>
        <w:sdt>
          <w:sdtPr>
            <w:id w:val="144253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1235F978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876B0" w14:paraId="23B12F09" w14:textId="77777777" w:rsidTr="00FC0BED">
        <w:trPr>
          <w:trHeight w:val="312"/>
        </w:trPr>
        <w:tc>
          <w:tcPr>
            <w:tcW w:w="9057" w:type="dxa"/>
            <w:tcMar>
              <w:top w:w="28" w:type="dxa"/>
              <w:bottom w:w="28" w:type="dxa"/>
            </w:tcMar>
          </w:tcPr>
          <w:p w14:paraId="70394EA3" w14:textId="77777777" w:rsidR="009876B0" w:rsidRDefault="009876B0" w:rsidP="00FC0BED"/>
        </w:tc>
        <w:sdt>
          <w:sdtPr>
            <w:id w:val="-2061322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tcMar>
                  <w:top w:w="28" w:type="dxa"/>
                  <w:bottom w:w="28" w:type="dxa"/>
                </w:tcMar>
                <w:vAlign w:val="center"/>
              </w:tcPr>
              <w:p w14:paraId="618AC4EA" w14:textId="77777777" w:rsidR="009876B0" w:rsidRDefault="009876B0" w:rsidP="00FC0BE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F662091" w14:textId="77777777" w:rsidR="009876B0" w:rsidRDefault="009876B0" w:rsidP="00137C77"/>
    <w:p w14:paraId="6BFC52A2" w14:textId="77777777" w:rsidR="009876B0" w:rsidRDefault="009876B0" w:rsidP="00137C77"/>
    <w:tbl>
      <w:tblPr>
        <w:tblStyle w:val="TableGrid"/>
        <w:tblW w:w="9356" w:type="dxa"/>
        <w:tblInd w:w="137" w:type="dxa"/>
        <w:tblLook w:val="04A0" w:firstRow="1" w:lastRow="0" w:firstColumn="1" w:lastColumn="0" w:noHBand="0" w:noVBand="1"/>
      </w:tblPr>
      <w:tblGrid>
        <w:gridCol w:w="9356"/>
      </w:tblGrid>
      <w:tr w:rsidR="009876B0" w14:paraId="3EAD8490" w14:textId="77777777" w:rsidTr="009876B0">
        <w:trPr>
          <w:trHeight w:val="5659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9FB09A3" w14:textId="77777777" w:rsidR="009876B0" w:rsidRPr="009876B0" w:rsidRDefault="009876B0" w:rsidP="00137C77">
            <w:pPr>
              <w:rPr>
                <w:sz w:val="16"/>
                <w:szCs w:val="16"/>
              </w:rPr>
            </w:pPr>
          </w:p>
        </w:tc>
      </w:tr>
    </w:tbl>
    <w:p w14:paraId="21C353B1" w14:textId="77777777" w:rsidR="009876B0" w:rsidRPr="00137C77" w:rsidRDefault="009876B0" w:rsidP="00137C77"/>
    <w:sectPr w:rsidR="009876B0" w:rsidRPr="00137C77" w:rsidSect="009876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440" w:bottom="1276" w:left="1134" w:header="709" w:footer="6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C3F36" w14:textId="77777777" w:rsidR="00D21E82" w:rsidRDefault="00D21E82" w:rsidP="00BE030E">
      <w:r>
        <w:separator/>
      </w:r>
    </w:p>
  </w:endnote>
  <w:endnote w:type="continuationSeparator" w:id="0">
    <w:p w14:paraId="46DEEF31" w14:textId="77777777" w:rsidR="00D21E82" w:rsidRDefault="00D21E82" w:rsidP="00BE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9B5F8" w14:textId="77777777" w:rsidR="003E4432" w:rsidRDefault="003E44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485D" w14:textId="77777777" w:rsidR="003E4432" w:rsidRDefault="003E44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AF7B7" w14:textId="77777777" w:rsidR="007D64B6" w:rsidRPr="00426991" w:rsidRDefault="00426991" w:rsidP="00426991">
    <w:pPr>
      <w:pStyle w:val="Footer"/>
    </w:pPr>
    <w:r w:rsidRPr="00426991">
      <w:rPr>
        <w:color w:val="747474" w:themeColor="background2" w:themeShade="80"/>
        <w:sz w:val="12"/>
        <w:szCs w:val="12"/>
      </w:rPr>
      <w:t>QMT_</w:t>
    </w:r>
    <w:r w:rsidR="00137C77">
      <w:rPr>
        <w:color w:val="747474" w:themeColor="background2" w:themeShade="80"/>
        <w:sz w:val="12"/>
        <w:szCs w:val="12"/>
      </w:rPr>
      <w:t>KH</w:t>
    </w:r>
    <w:r w:rsidRPr="00426991">
      <w:rPr>
        <w:color w:val="747474" w:themeColor="background2" w:themeShade="80"/>
        <w:sz w:val="12"/>
        <w:szCs w:val="12"/>
      </w:rPr>
      <w:t>_</w:t>
    </w:r>
    <w:r w:rsidR="00137C77">
      <w:rPr>
        <w:color w:val="747474" w:themeColor="background2" w:themeShade="80"/>
        <w:sz w:val="12"/>
        <w:szCs w:val="12"/>
      </w:rPr>
      <w:t>IC</w:t>
    </w:r>
    <w:r w:rsidRPr="00426991">
      <w:rPr>
        <w:color w:val="747474" w:themeColor="background2" w:themeShade="80"/>
        <w:sz w:val="12"/>
        <w:szCs w:val="12"/>
      </w:rPr>
      <w:t>_V1_</w:t>
    </w:r>
    <w:r w:rsidR="00137C77">
      <w:rPr>
        <w:color w:val="747474" w:themeColor="background2" w:themeShade="80"/>
        <w:sz w:val="12"/>
        <w:szCs w:val="12"/>
      </w:rPr>
      <w:t>10</w:t>
    </w:r>
    <w:r w:rsidRPr="00426991">
      <w:rPr>
        <w:color w:val="747474" w:themeColor="background2" w:themeShade="80"/>
        <w:sz w:val="12"/>
        <w:szCs w:val="12"/>
      </w:rPr>
      <w:t>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53A50" w14:textId="77777777" w:rsidR="00D21E82" w:rsidRDefault="00D21E82" w:rsidP="00BE030E">
      <w:r>
        <w:separator/>
      </w:r>
    </w:p>
  </w:footnote>
  <w:footnote w:type="continuationSeparator" w:id="0">
    <w:p w14:paraId="2CDACB31" w14:textId="77777777" w:rsidR="00D21E82" w:rsidRDefault="00D21E82" w:rsidP="00BE0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78A3" w14:textId="77777777" w:rsidR="003E4432" w:rsidRDefault="003E44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837CD" w14:textId="6BD5901E" w:rsidR="009876B0" w:rsidRDefault="003E443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DA2C13" wp14:editId="02B53917">
          <wp:simplePos x="0" y="0"/>
          <wp:positionH relativeFrom="page">
            <wp:align>right</wp:align>
          </wp:positionH>
          <wp:positionV relativeFrom="paragraph">
            <wp:posOffset>-450125</wp:posOffset>
          </wp:positionV>
          <wp:extent cx="7554686" cy="10679115"/>
          <wp:effectExtent l="0" t="0" r="8255" b="8255"/>
          <wp:wrapNone/>
          <wp:docPr id="19364009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7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13771" w14:textId="4D01AA86" w:rsidR="00137C77" w:rsidRDefault="003E443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92B34ED" wp14:editId="00D572C8">
          <wp:simplePos x="0" y="0"/>
          <wp:positionH relativeFrom="page">
            <wp:align>right</wp:align>
          </wp:positionH>
          <wp:positionV relativeFrom="paragraph">
            <wp:posOffset>-450124</wp:posOffset>
          </wp:positionV>
          <wp:extent cx="7554686" cy="10679115"/>
          <wp:effectExtent l="0" t="0" r="8255" b="8255"/>
          <wp:wrapNone/>
          <wp:docPr id="17311569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7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B2606"/>
    <w:multiLevelType w:val="hybridMultilevel"/>
    <w:tmpl w:val="A2402304"/>
    <w:lvl w:ilvl="0" w:tplc="ECC02C52">
      <w:numFmt w:val="bullet"/>
      <w:lvlText w:val="-"/>
      <w:lvlJc w:val="left"/>
      <w:pPr>
        <w:ind w:left="720" w:hanging="360"/>
      </w:pPr>
      <w:rPr>
        <w:rFonts w:ascii="Arial Nova Light" w:eastAsia="Segoe UI Light" w:hAnsi="Arial Nova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77D97"/>
    <w:multiLevelType w:val="multilevel"/>
    <w:tmpl w:val="BB70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0732908">
    <w:abstractNumId w:val="1"/>
  </w:num>
  <w:num w:numId="2" w16cid:durableId="1680695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432"/>
    <w:rsid w:val="00133639"/>
    <w:rsid w:val="00137C77"/>
    <w:rsid w:val="001B62EA"/>
    <w:rsid w:val="00264DFA"/>
    <w:rsid w:val="003611C3"/>
    <w:rsid w:val="003E174A"/>
    <w:rsid w:val="003E4432"/>
    <w:rsid w:val="00421D28"/>
    <w:rsid w:val="00426991"/>
    <w:rsid w:val="004E382B"/>
    <w:rsid w:val="006347E4"/>
    <w:rsid w:val="00683D38"/>
    <w:rsid w:val="006F185B"/>
    <w:rsid w:val="00742A0C"/>
    <w:rsid w:val="0075168C"/>
    <w:rsid w:val="007D64B6"/>
    <w:rsid w:val="007E316F"/>
    <w:rsid w:val="0085245A"/>
    <w:rsid w:val="008707D9"/>
    <w:rsid w:val="008E01C8"/>
    <w:rsid w:val="0093614E"/>
    <w:rsid w:val="00974842"/>
    <w:rsid w:val="009876B0"/>
    <w:rsid w:val="00A014D3"/>
    <w:rsid w:val="00A96223"/>
    <w:rsid w:val="00AB6BA7"/>
    <w:rsid w:val="00B24737"/>
    <w:rsid w:val="00BB7ABF"/>
    <w:rsid w:val="00BE030E"/>
    <w:rsid w:val="00D21E82"/>
    <w:rsid w:val="00D966A3"/>
    <w:rsid w:val="00EB2FF0"/>
    <w:rsid w:val="00EC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391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91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11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11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11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11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11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1C3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1C3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1C3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1C3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1C3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611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11C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11C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61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11C3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3611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11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1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1C3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611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03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030E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3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030E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BE0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gcmg">
    <w:name w:val="a_gcmg"/>
    <w:basedOn w:val="DefaultParagraphFont"/>
    <w:rsid w:val="00426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Insurance Checklist (Word) - QMT Knowledge Hub</Template>
  <TotalTime>15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2026-04-13T18:57:00Z</dcterms:created>
  <dcterms:modified xsi:type="dcterms:W3CDTF">2026-04-13T19:12:00Z</dcterms:modified>
</cp:coreProperties>
</file>