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C400C" w14:textId="77777777" w:rsidR="00BB7ABF" w:rsidRDefault="00BB7ABF"/>
    <w:p w14:paraId="5B42024C" w14:textId="77777777" w:rsidR="00EC460C" w:rsidRDefault="00EC460C"/>
    <w:p w14:paraId="0E5EF3DB" w14:textId="77777777" w:rsidR="00EC460C" w:rsidRDefault="00EC460C"/>
    <w:p w14:paraId="6BBDCEA8" w14:textId="77777777" w:rsidR="00EC460C" w:rsidRDefault="00EC460C"/>
    <w:p w14:paraId="6BADE26A" w14:textId="77777777" w:rsidR="00EC460C" w:rsidRDefault="00EC460C"/>
    <w:p w14:paraId="08D3DF31" w14:textId="77777777" w:rsidR="00EC460C" w:rsidRDefault="00EC460C"/>
    <w:p w14:paraId="432616D2" w14:textId="77777777" w:rsidR="00EC460C" w:rsidRDefault="00EC460C"/>
    <w:p w14:paraId="27463CB9" w14:textId="77777777" w:rsidR="00EC460C" w:rsidRDefault="00EC460C"/>
    <w:p w14:paraId="4C945528" w14:textId="77777777" w:rsidR="00EC460C" w:rsidRDefault="00EC460C"/>
    <w:p w14:paraId="7193B219" w14:textId="77777777" w:rsidR="00EC460C" w:rsidRDefault="00EC460C"/>
    <w:p w14:paraId="4A246FBA" w14:textId="77777777" w:rsidR="00EC460C" w:rsidRDefault="00EC460C"/>
    <w:p w14:paraId="72DF1C24" w14:textId="77777777" w:rsidR="00EC460C" w:rsidRDefault="00EC460C"/>
    <w:p w14:paraId="74478EA8" w14:textId="77777777" w:rsidR="00EC460C" w:rsidRDefault="00EC460C"/>
    <w:p w14:paraId="7838AD5A" w14:textId="77777777" w:rsidR="00EC460C" w:rsidRPr="00EC460C" w:rsidRDefault="00EC460C">
      <w:pPr>
        <w:rPr>
          <w:sz w:val="24"/>
          <w:szCs w:val="32"/>
        </w:rPr>
      </w:pPr>
    </w:p>
    <w:tbl>
      <w:tblPr>
        <w:tblStyle w:val="TableGrid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406"/>
        <w:gridCol w:w="4556"/>
        <w:gridCol w:w="567"/>
      </w:tblGrid>
      <w:tr w:rsidR="00EC460C" w14:paraId="3D599A85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315F4C4F" w14:textId="77777777" w:rsidR="00EC460C" w:rsidRDefault="00EC460C" w:rsidP="00EC460C">
            <w:pPr>
              <w:jc w:val="center"/>
            </w:pPr>
          </w:p>
        </w:tc>
        <w:sdt>
          <w:sdtPr>
            <w:id w:val="909840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2FFF3ADB" w14:textId="77777777" w:rsidR="00EC460C" w:rsidRDefault="00EC460C" w:rsidP="00EC460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6D81BA53" w14:textId="77777777" w:rsidR="00EC460C" w:rsidRDefault="00EC460C" w:rsidP="00EC460C">
            <w:pPr>
              <w:tabs>
                <w:tab w:val="left" w:pos="3540"/>
              </w:tabs>
              <w:jc w:val="center"/>
            </w:pPr>
          </w:p>
        </w:tc>
        <w:sdt>
          <w:sdtPr>
            <w:id w:val="-70281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24D5E908" w14:textId="77777777" w:rsidR="00EC460C" w:rsidRDefault="00EC460C" w:rsidP="00EC460C">
                <w:pPr>
                  <w:tabs>
                    <w:tab w:val="left" w:pos="3540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2AEAC1D5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3189A627" w14:textId="77777777" w:rsidR="00EC460C" w:rsidRDefault="00EC460C" w:rsidP="00EC460C">
            <w:pPr>
              <w:jc w:val="center"/>
            </w:pPr>
          </w:p>
        </w:tc>
        <w:sdt>
          <w:sdtPr>
            <w:id w:val="176141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08B7E4BD" w14:textId="77777777" w:rsidR="00EC460C" w:rsidRDefault="00EC460C" w:rsidP="00EC460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11CECD7A" w14:textId="77777777" w:rsidR="00EC460C" w:rsidRDefault="00EC460C" w:rsidP="00EC460C">
            <w:pPr>
              <w:jc w:val="center"/>
            </w:pPr>
          </w:p>
        </w:tc>
        <w:sdt>
          <w:sdtPr>
            <w:id w:val="-1198468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45AD783E" w14:textId="77777777" w:rsidR="00EC460C" w:rsidRDefault="00EC460C" w:rsidP="00EC460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445FB746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0B1AE405" w14:textId="77777777" w:rsidR="00EC460C" w:rsidRDefault="00EC460C" w:rsidP="00EC460C">
            <w:pPr>
              <w:jc w:val="center"/>
            </w:pPr>
          </w:p>
        </w:tc>
        <w:sdt>
          <w:sdtPr>
            <w:id w:val="-81380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21AA4CEA" w14:textId="77777777" w:rsidR="00EC460C" w:rsidRDefault="00EC460C" w:rsidP="00EC460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1D557039" w14:textId="77777777" w:rsidR="00EC460C" w:rsidRDefault="00EC460C" w:rsidP="00EC460C">
            <w:pPr>
              <w:jc w:val="center"/>
            </w:pPr>
          </w:p>
        </w:tc>
        <w:sdt>
          <w:sdtPr>
            <w:id w:val="-1262375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1BEEB8F" w14:textId="77777777" w:rsidR="00EC460C" w:rsidRDefault="00EC460C" w:rsidP="00EC460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4E340CCC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2706C8AE" w14:textId="77777777" w:rsidR="00EC460C" w:rsidRDefault="00EC460C" w:rsidP="00EC460C">
            <w:pPr>
              <w:jc w:val="center"/>
            </w:pPr>
          </w:p>
        </w:tc>
        <w:sdt>
          <w:sdtPr>
            <w:id w:val="968863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4A4D834B" w14:textId="77777777" w:rsidR="00EC460C" w:rsidRDefault="00EC460C" w:rsidP="00EC460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1AB2A40C" w14:textId="77777777" w:rsidR="00EC460C" w:rsidRDefault="00EC460C" w:rsidP="00EC460C">
            <w:pPr>
              <w:jc w:val="center"/>
            </w:pPr>
          </w:p>
        </w:tc>
        <w:sdt>
          <w:sdtPr>
            <w:id w:val="1281843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524C24FE" w14:textId="77777777" w:rsidR="00EC460C" w:rsidRDefault="00EC460C" w:rsidP="00EC460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DDBD6DC" w14:textId="77777777" w:rsidR="00EC460C" w:rsidRPr="00EC460C" w:rsidRDefault="00EC460C">
      <w:pPr>
        <w:rPr>
          <w:sz w:val="28"/>
          <w:szCs w:val="36"/>
        </w:rPr>
      </w:pPr>
    </w:p>
    <w:p w14:paraId="35CE8D37" w14:textId="77777777" w:rsidR="00EC460C" w:rsidRDefault="00EC460C"/>
    <w:p w14:paraId="500C41E8" w14:textId="77777777" w:rsidR="00EC460C" w:rsidRDefault="00EC460C"/>
    <w:tbl>
      <w:tblPr>
        <w:tblStyle w:val="TableGrid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406"/>
        <w:gridCol w:w="4556"/>
        <w:gridCol w:w="567"/>
      </w:tblGrid>
      <w:tr w:rsidR="00EC460C" w14:paraId="7F1888FD" w14:textId="77777777" w:rsidTr="00BB2D09">
        <w:trPr>
          <w:trHeight w:val="369"/>
        </w:trPr>
        <w:tc>
          <w:tcPr>
            <w:tcW w:w="4111" w:type="dxa"/>
            <w:vAlign w:val="center"/>
          </w:tcPr>
          <w:p w14:paraId="014953B3" w14:textId="77777777" w:rsidR="00EC460C" w:rsidRDefault="00EC460C" w:rsidP="00BB2D09">
            <w:pPr>
              <w:jc w:val="center"/>
            </w:pPr>
          </w:p>
        </w:tc>
        <w:sdt>
          <w:sdtPr>
            <w:id w:val="-1274321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751CBB83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6A52875A" w14:textId="77777777" w:rsidR="00EC460C" w:rsidRDefault="00EC460C" w:rsidP="00BB2D09">
            <w:pPr>
              <w:tabs>
                <w:tab w:val="left" w:pos="3540"/>
              </w:tabs>
              <w:jc w:val="center"/>
            </w:pPr>
          </w:p>
        </w:tc>
        <w:sdt>
          <w:sdtPr>
            <w:id w:val="-266316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B1F6953" w14:textId="77777777" w:rsidR="00EC460C" w:rsidRDefault="00EC460C" w:rsidP="00BB2D09">
                <w:pPr>
                  <w:tabs>
                    <w:tab w:val="left" w:pos="3540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08925786" w14:textId="77777777" w:rsidTr="00BB2D09">
        <w:trPr>
          <w:trHeight w:val="369"/>
        </w:trPr>
        <w:tc>
          <w:tcPr>
            <w:tcW w:w="4111" w:type="dxa"/>
            <w:vAlign w:val="center"/>
          </w:tcPr>
          <w:p w14:paraId="6B4C4B37" w14:textId="77777777" w:rsidR="00EC460C" w:rsidRDefault="00EC460C" w:rsidP="00BB2D09">
            <w:pPr>
              <w:jc w:val="center"/>
            </w:pPr>
          </w:p>
        </w:tc>
        <w:sdt>
          <w:sdtPr>
            <w:id w:val="1195735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68EE802E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20B840A6" w14:textId="77777777" w:rsidR="00EC460C" w:rsidRDefault="00EC460C" w:rsidP="00BB2D09">
            <w:pPr>
              <w:jc w:val="center"/>
            </w:pPr>
          </w:p>
        </w:tc>
        <w:sdt>
          <w:sdtPr>
            <w:id w:val="1670288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5794F546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63D83136" w14:textId="77777777" w:rsidTr="00BB2D09">
        <w:trPr>
          <w:trHeight w:val="369"/>
        </w:trPr>
        <w:tc>
          <w:tcPr>
            <w:tcW w:w="4111" w:type="dxa"/>
            <w:vAlign w:val="center"/>
          </w:tcPr>
          <w:p w14:paraId="71346207" w14:textId="77777777" w:rsidR="00EC460C" w:rsidRDefault="00EC460C" w:rsidP="00BB2D09">
            <w:pPr>
              <w:jc w:val="center"/>
            </w:pPr>
          </w:p>
        </w:tc>
        <w:sdt>
          <w:sdtPr>
            <w:id w:val="-1471895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01A1A926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31E2BAFF" w14:textId="77777777" w:rsidR="00EC460C" w:rsidRDefault="00EC460C" w:rsidP="00BB2D09">
            <w:pPr>
              <w:jc w:val="center"/>
            </w:pPr>
          </w:p>
        </w:tc>
        <w:sdt>
          <w:sdtPr>
            <w:id w:val="-1835445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622C9836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246124B7" w14:textId="77777777" w:rsidTr="00BB2D09">
        <w:trPr>
          <w:trHeight w:val="369"/>
        </w:trPr>
        <w:tc>
          <w:tcPr>
            <w:tcW w:w="4111" w:type="dxa"/>
            <w:vAlign w:val="center"/>
          </w:tcPr>
          <w:p w14:paraId="77E4C1D3" w14:textId="77777777" w:rsidR="00EC460C" w:rsidRDefault="00EC460C" w:rsidP="00BB2D09">
            <w:pPr>
              <w:jc w:val="center"/>
            </w:pPr>
          </w:p>
        </w:tc>
        <w:sdt>
          <w:sdtPr>
            <w:id w:val="-362052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1DECBA5C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1DB614E5" w14:textId="77777777" w:rsidR="00EC460C" w:rsidRDefault="00EC460C" w:rsidP="00BB2D09">
            <w:pPr>
              <w:jc w:val="center"/>
            </w:pPr>
          </w:p>
        </w:tc>
        <w:sdt>
          <w:sdtPr>
            <w:id w:val="1784383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6D4C54E1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DCA4664" w14:textId="77777777" w:rsidR="00EC460C" w:rsidRDefault="00EC460C"/>
    <w:p w14:paraId="13FB2FDD" w14:textId="77777777" w:rsidR="00EC460C" w:rsidRPr="00EC460C" w:rsidRDefault="00EC460C">
      <w:pPr>
        <w:rPr>
          <w:sz w:val="28"/>
          <w:szCs w:val="36"/>
        </w:rPr>
      </w:pPr>
    </w:p>
    <w:p w14:paraId="2667FA58" w14:textId="77777777" w:rsidR="00EC460C" w:rsidRDefault="00EC460C"/>
    <w:tbl>
      <w:tblPr>
        <w:tblStyle w:val="TableGrid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406"/>
        <w:gridCol w:w="4556"/>
        <w:gridCol w:w="567"/>
      </w:tblGrid>
      <w:tr w:rsidR="00EC460C" w14:paraId="1865A07B" w14:textId="77777777" w:rsidTr="00BB2D09">
        <w:trPr>
          <w:trHeight w:val="369"/>
        </w:trPr>
        <w:tc>
          <w:tcPr>
            <w:tcW w:w="4111" w:type="dxa"/>
            <w:vAlign w:val="center"/>
          </w:tcPr>
          <w:p w14:paraId="7DFBB943" w14:textId="77777777" w:rsidR="00EC460C" w:rsidRDefault="00EC460C" w:rsidP="00BB2D09">
            <w:pPr>
              <w:jc w:val="center"/>
            </w:pPr>
          </w:p>
        </w:tc>
        <w:sdt>
          <w:sdtPr>
            <w:id w:val="1035551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3CFF417E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278045E2" w14:textId="77777777" w:rsidR="00EC460C" w:rsidRDefault="00EC460C" w:rsidP="00BB2D09">
            <w:pPr>
              <w:tabs>
                <w:tab w:val="left" w:pos="3540"/>
              </w:tabs>
              <w:jc w:val="center"/>
            </w:pPr>
          </w:p>
        </w:tc>
        <w:sdt>
          <w:sdtPr>
            <w:id w:val="1869868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F05B109" w14:textId="77777777" w:rsidR="00EC460C" w:rsidRDefault="00EC460C" w:rsidP="00BB2D09">
                <w:pPr>
                  <w:tabs>
                    <w:tab w:val="left" w:pos="3540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5FA1DDE1" w14:textId="77777777" w:rsidTr="00BB2D09">
        <w:trPr>
          <w:trHeight w:val="369"/>
        </w:trPr>
        <w:tc>
          <w:tcPr>
            <w:tcW w:w="4111" w:type="dxa"/>
            <w:vAlign w:val="center"/>
          </w:tcPr>
          <w:p w14:paraId="0DCA4C0E" w14:textId="77777777" w:rsidR="00EC460C" w:rsidRDefault="00EC460C" w:rsidP="00BB2D09">
            <w:pPr>
              <w:jc w:val="center"/>
            </w:pPr>
          </w:p>
        </w:tc>
        <w:sdt>
          <w:sdtPr>
            <w:id w:val="-926116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24D45F7F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02605DA3" w14:textId="77777777" w:rsidR="00EC460C" w:rsidRDefault="00EC460C" w:rsidP="00BB2D09">
            <w:pPr>
              <w:jc w:val="center"/>
            </w:pPr>
          </w:p>
        </w:tc>
        <w:sdt>
          <w:sdtPr>
            <w:id w:val="-2015521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45F4E92B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08E3AFE2" w14:textId="77777777" w:rsidTr="00BB2D09">
        <w:trPr>
          <w:trHeight w:val="369"/>
        </w:trPr>
        <w:tc>
          <w:tcPr>
            <w:tcW w:w="4111" w:type="dxa"/>
            <w:vAlign w:val="center"/>
          </w:tcPr>
          <w:p w14:paraId="5FC9E79D" w14:textId="77777777" w:rsidR="00EC460C" w:rsidRDefault="00EC460C" w:rsidP="00BB2D09">
            <w:pPr>
              <w:jc w:val="center"/>
            </w:pPr>
          </w:p>
        </w:tc>
        <w:sdt>
          <w:sdtPr>
            <w:id w:val="-1516684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5FC75AEF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7DF8680D" w14:textId="77777777" w:rsidR="00EC460C" w:rsidRDefault="00EC460C" w:rsidP="00BB2D09">
            <w:pPr>
              <w:jc w:val="center"/>
            </w:pPr>
          </w:p>
        </w:tc>
        <w:sdt>
          <w:sdtPr>
            <w:id w:val="537245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3DBCA3C6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460C" w14:paraId="05036F7B" w14:textId="77777777" w:rsidTr="00BB2D09">
        <w:trPr>
          <w:trHeight w:val="369"/>
        </w:trPr>
        <w:tc>
          <w:tcPr>
            <w:tcW w:w="4111" w:type="dxa"/>
            <w:vAlign w:val="center"/>
          </w:tcPr>
          <w:p w14:paraId="21DF397C" w14:textId="77777777" w:rsidR="00EC460C" w:rsidRDefault="00EC460C" w:rsidP="00BB2D09">
            <w:pPr>
              <w:jc w:val="center"/>
            </w:pPr>
          </w:p>
        </w:tc>
        <w:sdt>
          <w:sdtPr>
            <w:id w:val="-1378310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0BAD0F5C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6" w:type="dxa"/>
            <w:vAlign w:val="center"/>
          </w:tcPr>
          <w:p w14:paraId="0932F093" w14:textId="77777777" w:rsidR="00EC460C" w:rsidRDefault="00EC460C" w:rsidP="00BB2D09">
            <w:pPr>
              <w:jc w:val="center"/>
            </w:pPr>
          </w:p>
        </w:tc>
        <w:sdt>
          <w:sdtPr>
            <w:id w:val="867572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0243FB11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6FD86CEB" w14:textId="77777777" w:rsidR="00EC460C" w:rsidRDefault="00EC460C"/>
    <w:p w14:paraId="5CD75CC9" w14:textId="77777777" w:rsidR="00EC460C" w:rsidRPr="00EC460C" w:rsidRDefault="00EC460C">
      <w:pPr>
        <w:rPr>
          <w:sz w:val="48"/>
          <w:szCs w:val="56"/>
        </w:rPr>
      </w:pPr>
    </w:p>
    <w:tbl>
      <w:tblPr>
        <w:tblStyle w:val="TableGrid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406"/>
        <w:gridCol w:w="592"/>
        <w:gridCol w:w="4531"/>
      </w:tblGrid>
      <w:tr w:rsidR="00EC460C" w14:paraId="2C4432C8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4D0F6B74" w14:textId="77777777" w:rsidR="00EC460C" w:rsidRDefault="00EC460C" w:rsidP="00BB2D09">
            <w:pPr>
              <w:jc w:val="center"/>
            </w:pPr>
          </w:p>
        </w:tc>
        <w:sdt>
          <w:sdtPr>
            <w:id w:val="-391964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639A1236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2" w:type="dxa"/>
            <w:vAlign w:val="center"/>
          </w:tcPr>
          <w:p w14:paraId="28B98FFD" w14:textId="77777777" w:rsidR="00EC460C" w:rsidRDefault="00EC460C" w:rsidP="00BB2D09">
            <w:pPr>
              <w:tabs>
                <w:tab w:val="left" w:pos="3540"/>
              </w:tabs>
              <w:jc w:val="center"/>
            </w:pPr>
          </w:p>
        </w:tc>
        <w:tc>
          <w:tcPr>
            <w:tcW w:w="4531" w:type="dxa"/>
          </w:tcPr>
          <w:p w14:paraId="71D5A5BD" w14:textId="77777777" w:rsidR="00EC460C" w:rsidRPr="00EC460C" w:rsidRDefault="00EC460C" w:rsidP="00EC460C">
            <w:pPr>
              <w:tabs>
                <w:tab w:val="left" w:pos="3540"/>
              </w:tabs>
              <w:rPr>
                <w:sz w:val="16"/>
                <w:szCs w:val="20"/>
              </w:rPr>
            </w:pPr>
          </w:p>
        </w:tc>
      </w:tr>
      <w:tr w:rsidR="00EC460C" w14:paraId="4328554E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4F5CE485" w14:textId="77777777" w:rsidR="00EC460C" w:rsidRDefault="00EC460C" w:rsidP="00BB2D09">
            <w:pPr>
              <w:jc w:val="center"/>
            </w:pPr>
          </w:p>
        </w:tc>
        <w:sdt>
          <w:sdtPr>
            <w:id w:val="-825275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39B78F32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2" w:type="dxa"/>
            <w:vAlign w:val="center"/>
          </w:tcPr>
          <w:p w14:paraId="51FD3293" w14:textId="77777777" w:rsidR="00EC460C" w:rsidRDefault="00EC460C" w:rsidP="00BB2D09">
            <w:pPr>
              <w:jc w:val="center"/>
            </w:pPr>
          </w:p>
        </w:tc>
        <w:tc>
          <w:tcPr>
            <w:tcW w:w="4531" w:type="dxa"/>
            <w:vAlign w:val="center"/>
          </w:tcPr>
          <w:p w14:paraId="798A2131" w14:textId="77777777" w:rsidR="00EC460C" w:rsidRDefault="00EC460C" w:rsidP="00BB2D09">
            <w:pPr>
              <w:jc w:val="center"/>
            </w:pPr>
          </w:p>
        </w:tc>
      </w:tr>
      <w:tr w:rsidR="00EC460C" w14:paraId="3494252C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7D5D5897" w14:textId="77777777" w:rsidR="00EC460C" w:rsidRDefault="00EC460C" w:rsidP="00BB2D09">
            <w:pPr>
              <w:jc w:val="center"/>
            </w:pPr>
          </w:p>
        </w:tc>
        <w:sdt>
          <w:sdtPr>
            <w:id w:val="-1038737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011C8F19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2" w:type="dxa"/>
            <w:vAlign w:val="center"/>
          </w:tcPr>
          <w:p w14:paraId="3FAA5779" w14:textId="77777777" w:rsidR="00EC460C" w:rsidRDefault="00EC460C" w:rsidP="00BB2D09">
            <w:pPr>
              <w:jc w:val="center"/>
            </w:pPr>
          </w:p>
        </w:tc>
        <w:tc>
          <w:tcPr>
            <w:tcW w:w="4531" w:type="dxa"/>
            <w:vAlign w:val="center"/>
          </w:tcPr>
          <w:p w14:paraId="04EA88F0" w14:textId="77777777" w:rsidR="00EC460C" w:rsidRDefault="00EC460C" w:rsidP="00BB2D09">
            <w:pPr>
              <w:jc w:val="center"/>
            </w:pPr>
          </w:p>
        </w:tc>
      </w:tr>
      <w:tr w:rsidR="00EC460C" w14:paraId="7C5CA246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3262D57D" w14:textId="77777777" w:rsidR="00EC460C" w:rsidRDefault="00EC460C" w:rsidP="00BB2D09">
            <w:pPr>
              <w:jc w:val="center"/>
            </w:pPr>
          </w:p>
        </w:tc>
        <w:sdt>
          <w:sdtPr>
            <w:id w:val="-1933343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14A4E159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2" w:type="dxa"/>
            <w:vAlign w:val="center"/>
          </w:tcPr>
          <w:p w14:paraId="1465CB02" w14:textId="77777777" w:rsidR="00EC460C" w:rsidRDefault="00EC460C" w:rsidP="00BB2D09">
            <w:pPr>
              <w:jc w:val="center"/>
            </w:pPr>
          </w:p>
        </w:tc>
        <w:tc>
          <w:tcPr>
            <w:tcW w:w="4531" w:type="dxa"/>
            <w:vAlign w:val="center"/>
          </w:tcPr>
          <w:p w14:paraId="2029BDA2" w14:textId="77777777" w:rsidR="00EC460C" w:rsidRDefault="00EC460C" w:rsidP="00BB2D09">
            <w:pPr>
              <w:jc w:val="center"/>
            </w:pPr>
          </w:p>
        </w:tc>
      </w:tr>
      <w:tr w:rsidR="00EC460C" w14:paraId="68913114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08CA6100" w14:textId="77777777" w:rsidR="00EC460C" w:rsidRDefault="00EC460C" w:rsidP="00BB2D09">
            <w:pPr>
              <w:jc w:val="center"/>
            </w:pPr>
          </w:p>
        </w:tc>
        <w:sdt>
          <w:sdtPr>
            <w:id w:val="809209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56F8035B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2" w:type="dxa"/>
            <w:vAlign w:val="center"/>
          </w:tcPr>
          <w:p w14:paraId="03A5A968" w14:textId="77777777" w:rsidR="00EC460C" w:rsidRDefault="00EC460C" w:rsidP="00BB2D09">
            <w:pPr>
              <w:jc w:val="center"/>
            </w:pPr>
          </w:p>
        </w:tc>
        <w:tc>
          <w:tcPr>
            <w:tcW w:w="4531" w:type="dxa"/>
            <w:vAlign w:val="center"/>
          </w:tcPr>
          <w:p w14:paraId="0560AB1D" w14:textId="77777777" w:rsidR="00EC460C" w:rsidRDefault="00EC460C" w:rsidP="00BB2D09">
            <w:pPr>
              <w:jc w:val="center"/>
            </w:pPr>
          </w:p>
        </w:tc>
      </w:tr>
      <w:tr w:rsidR="00EC460C" w14:paraId="2EBC2634" w14:textId="77777777" w:rsidTr="00EC460C">
        <w:trPr>
          <w:trHeight w:val="369"/>
        </w:trPr>
        <w:tc>
          <w:tcPr>
            <w:tcW w:w="4111" w:type="dxa"/>
            <w:vAlign w:val="center"/>
          </w:tcPr>
          <w:p w14:paraId="2514B94A" w14:textId="77777777" w:rsidR="00EC460C" w:rsidRDefault="00EC460C" w:rsidP="00BB2D09">
            <w:pPr>
              <w:jc w:val="center"/>
            </w:pPr>
          </w:p>
        </w:tc>
        <w:sdt>
          <w:sdtPr>
            <w:id w:val="155663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6" w:type="dxa"/>
                <w:vAlign w:val="center"/>
              </w:tcPr>
              <w:p w14:paraId="27150A60" w14:textId="77777777" w:rsidR="00EC460C" w:rsidRDefault="00EC460C" w:rsidP="00BB2D0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2" w:type="dxa"/>
            <w:vAlign w:val="center"/>
          </w:tcPr>
          <w:p w14:paraId="6D3BCB15" w14:textId="77777777" w:rsidR="00EC460C" w:rsidRDefault="00EC460C" w:rsidP="00BB2D09">
            <w:pPr>
              <w:jc w:val="center"/>
            </w:pPr>
          </w:p>
        </w:tc>
        <w:tc>
          <w:tcPr>
            <w:tcW w:w="4531" w:type="dxa"/>
            <w:vAlign w:val="center"/>
          </w:tcPr>
          <w:p w14:paraId="29EAC60A" w14:textId="77777777" w:rsidR="00EC460C" w:rsidRDefault="00EC460C" w:rsidP="00BB2D09">
            <w:pPr>
              <w:jc w:val="center"/>
            </w:pPr>
          </w:p>
        </w:tc>
      </w:tr>
    </w:tbl>
    <w:p w14:paraId="0312780E" w14:textId="77777777" w:rsidR="00EC460C" w:rsidRDefault="00EC460C"/>
    <w:sectPr w:rsidR="00EC460C" w:rsidSect="00EC46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8321B" w14:textId="77777777" w:rsidR="006462A3" w:rsidRDefault="006462A3" w:rsidP="00EC460C">
      <w:r>
        <w:separator/>
      </w:r>
    </w:p>
  </w:endnote>
  <w:endnote w:type="continuationSeparator" w:id="0">
    <w:p w14:paraId="4AF6A190" w14:textId="77777777" w:rsidR="006462A3" w:rsidRDefault="006462A3" w:rsidP="00EC4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9E952" w14:textId="77777777" w:rsidR="00676FBC" w:rsidRDefault="00676F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391F1" w14:textId="77777777" w:rsidR="00676FBC" w:rsidRDefault="00676F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D35F5" w14:textId="77777777" w:rsidR="00676FBC" w:rsidRDefault="00676F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369D9" w14:textId="77777777" w:rsidR="006462A3" w:rsidRDefault="006462A3" w:rsidP="00EC460C">
      <w:r>
        <w:separator/>
      </w:r>
    </w:p>
  </w:footnote>
  <w:footnote w:type="continuationSeparator" w:id="0">
    <w:p w14:paraId="2B31197D" w14:textId="77777777" w:rsidR="006462A3" w:rsidRDefault="006462A3" w:rsidP="00EC4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4B1C" w14:textId="77777777" w:rsidR="00676FBC" w:rsidRDefault="00676F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D964A" w14:textId="582752DF" w:rsidR="00EC460C" w:rsidRDefault="00676FB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5F4BE9D" wp14:editId="6FDA89D9">
          <wp:simplePos x="0" y="0"/>
          <wp:positionH relativeFrom="page">
            <wp:align>right</wp:align>
          </wp:positionH>
          <wp:positionV relativeFrom="paragraph">
            <wp:posOffset>-449489</wp:posOffset>
          </wp:positionV>
          <wp:extent cx="7554686" cy="10682946"/>
          <wp:effectExtent l="0" t="0" r="8255" b="4445"/>
          <wp:wrapNone/>
          <wp:docPr id="33950798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686" cy="106829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F5DCF" w14:textId="77777777" w:rsidR="00676FBC" w:rsidRDefault="00676F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BC"/>
    <w:rsid w:val="00264DFA"/>
    <w:rsid w:val="003E174A"/>
    <w:rsid w:val="0044443D"/>
    <w:rsid w:val="006347E4"/>
    <w:rsid w:val="006462A3"/>
    <w:rsid w:val="00676FBC"/>
    <w:rsid w:val="006F185B"/>
    <w:rsid w:val="0075168C"/>
    <w:rsid w:val="00777B40"/>
    <w:rsid w:val="0085245A"/>
    <w:rsid w:val="008E01C8"/>
    <w:rsid w:val="00A96223"/>
    <w:rsid w:val="00B24737"/>
    <w:rsid w:val="00BB7ABF"/>
    <w:rsid w:val="00EC460C"/>
    <w:rsid w:val="00FE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C71E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74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46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460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460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460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460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460C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460C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460C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460C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460C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EC46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460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460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460C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EC46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460C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EC46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46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46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460C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EC460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46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60C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C46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60C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EC4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Checklist (Word) - QMT Knowledge Hub</Template>
  <TotalTime>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2026-04-13T18:56:00Z</dcterms:created>
  <dcterms:modified xsi:type="dcterms:W3CDTF">2026-04-13T18:58:00Z</dcterms:modified>
</cp:coreProperties>
</file>