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9617E" w14:textId="77777777" w:rsidR="00BB7ABF" w:rsidRDefault="00BB7ABF"/>
    <w:p w14:paraId="725E0174" w14:textId="77777777" w:rsidR="00C83396" w:rsidRPr="00C83396" w:rsidRDefault="00C83396" w:rsidP="00C83396"/>
    <w:p w14:paraId="1B6AA173" w14:textId="77777777" w:rsidR="00C83396" w:rsidRPr="00C83396" w:rsidRDefault="00C83396" w:rsidP="00C83396"/>
    <w:p w14:paraId="64C0783D" w14:textId="77777777" w:rsidR="00C83396" w:rsidRPr="00C83396" w:rsidRDefault="00C83396" w:rsidP="00C83396"/>
    <w:p w14:paraId="46D1B698" w14:textId="77777777" w:rsidR="00C83396" w:rsidRPr="00C83396" w:rsidRDefault="00C83396" w:rsidP="00C83396"/>
    <w:p w14:paraId="7656B769" w14:textId="77777777" w:rsidR="00C83396" w:rsidRPr="00C83396" w:rsidRDefault="00C83396" w:rsidP="00C83396"/>
    <w:p w14:paraId="77C7414F" w14:textId="77777777" w:rsidR="00C83396" w:rsidRDefault="00C83396" w:rsidP="00C83396">
      <w:pPr>
        <w:tabs>
          <w:tab w:val="left" w:pos="3566"/>
        </w:tabs>
      </w:pPr>
    </w:p>
    <w:p w14:paraId="322171CE" w14:textId="77777777" w:rsidR="00C83396" w:rsidRDefault="00C83396" w:rsidP="00C83396">
      <w:pPr>
        <w:tabs>
          <w:tab w:val="left" w:pos="3566"/>
        </w:tabs>
      </w:pPr>
    </w:p>
    <w:p w14:paraId="4817BA49" w14:textId="77777777" w:rsidR="00C83396" w:rsidRDefault="00C83396" w:rsidP="00C83396">
      <w:pPr>
        <w:tabs>
          <w:tab w:val="left" w:pos="3566"/>
        </w:tabs>
      </w:pPr>
    </w:p>
    <w:p w14:paraId="5152632D" w14:textId="77777777" w:rsidR="00C83396" w:rsidRDefault="00C83396" w:rsidP="00C83396">
      <w:pPr>
        <w:tabs>
          <w:tab w:val="left" w:pos="3566"/>
        </w:tabs>
      </w:pPr>
    </w:p>
    <w:p w14:paraId="60B39B53" w14:textId="77777777" w:rsidR="00C83396" w:rsidRDefault="00C83396" w:rsidP="00C83396">
      <w:pPr>
        <w:tabs>
          <w:tab w:val="left" w:pos="3566"/>
        </w:tabs>
      </w:pPr>
    </w:p>
    <w:p w14:paraId="655AA128" w14:textId="77777777" w:rsidR="00C83396" w:rsidRDefault="00C83396" w:rsidP="00C83396">
      <w:pPr>
        <w:tabs>
          <w:tab w:val="left" w:pos="3566"/>
        </w:tabs>
      </w:pPr>
    </w:p>
    <w:p w14:paraId="60E56BD9" w14:textId="77777777" w:rsidR="00C83396" w:rsidRDefault="00C83396" w:rsidP="00C83396">
      <w:pPr>
        <w:tabs>
          <w:tab w:val="left" w:pos="3566"/>
        </w:tabs>
      </w:pPr>
    </w:p>
    <w:p w14:paraId="5C674862" w14:textId="77777777" w:rsidR="00C83396" w:rsidRPr="00C83396" w:rsidRDefault="00C83396" w:rsidP="00C83396">
      <w:pPr>
        <w:tabs>
          <w:tab w:val="left" w:pos="3566"/>
        </w:tabs>
        <w:rPr>
          <w:sz w:val="24"/>
          <w:szCs w:val="32"/>
        </w:rPr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83396" w14:paraId="08C49CF6" w14:textId="77777777" w:rsidTr="00C83396">
        <w:trPr>
          <w:trHeight w:val="369"/>
        </w:trPr>
        <w:tc>
          <w:tcPr>
            <w:tcW w:w="9072" w:type="dxa"/>
            <w:vAlign w:val="center"/>
          </w:tcPr>
          <w:p w14:paraId="0150CEAB" w14:textId="77777777" w:rsidR="00C83396" w:rsidRDefault="00C83396" w:rsidP="00C83396">
            <w:pPr>
              <w:tabs>
                <w:tab w:val="left" w:pos="3566"/>
              </w:tabs>
              <w:jc w:val="center"/>
            </w:pPr>
          </w:p>
        </w:tc>
        <w:sdt>
          <w:sdtPr>
            <w:id w:val="7950323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4151B4A" w14:textId="77777777" w:rsidR="00C83396" w:rsidRDefault="00C83396" w:rsidP="00C833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0E2FA276" w14:textId="77777777" w:rsidTr="00C83396">
        <w:trPr>
          <w:trHeight w:val="369"/>
        </w:trPr>
        <w:tc>
          <w:tcPr>
            <w:tcW w:w="9072" w:type="dxa"/>
            <w:vAlign w:val="center"/>
          </w:tcPr>
          <w:p w14:paraId="79C63562" w14:textId="77777777" w:rsidR="00C83396" w:rsidRDefault="00C83396" w:rsidP="00C83396">
            <w:pPr>
              <w:tabs>
                <w:tab w:val="left" w:pos="3566"/>
              </w:tabs>
              <w:jc w:val="center"/>
            </w:pPr>
          </w:p>
        </w:tc>
        <w:sdt>
          <w:sdtPr>
            <w:id w:val="1423842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3FAF902" w14:textId="77777777" w:rsidR="00C83396" w:rsidRDefault="00C83396" w:rsidP="00C833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02946017" w14:textId="77777777" w:rsidTr="00C83396">
        <w:trPr>
          <w:trHeight w:val="369"/>
        </w:trPr>
        <w:tc>
          <w:tcPr>
            <w:tcW w:w="9072" w:type="dxa"/>
            <w:vAlign w:val="center"/>
          </w:tcPr>
          <w:p w14:paraId="54784F73" w14:textId="77777777" w:rsidR="00C83396" w:rsidRDefault="00C83396" w:rsidP="00C83396">
            <w:pPr>
              <w:tabs>
                <w:tab w:val="left" w:pos="3566"/>
              </w:tabs>
              <w:jc w:val="center"/>
            </w:pPr>
          </w:p>
        </w:tc>
        <w:sdt>
          <w:sdtPr>
            <w:id w:val="-1350332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268CCCAA" w14:textId="77777777" w:rsidR="00C83396" w:rsidRDefault="00C83396" w:rsidP="00C833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56A92E9E" w14:textId="77777777" w:rsidTr="00C83396">
        <w:trPr>
          <w:trHeight w:val="369"/>
        </w:trPr>
        <w:tc>
          <w:tcPr>
            <w:tcW w:w="9072" w:type="dxa"/>
            <w:vAlign w:val="center"/>
          </w:tcPr>
          <w:p w14:paraId="11370D07" w14:textId="77777777" w:rsidR="00C83396" w:rsidRDefault="00C83396" w:rsidP="00C83396">
            <w:pPr>
              <w:tabs>
                <w:tab w:val="left" w:pos="3566"/>
              </w:tabs>
              <w:jc w:val="center"/>
            </w:pPr>
          </w:p>
        </w:tc>
        <w:sdt>
          <w:sdtPr>
            <w:id w:val="891851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07FB81A4" w14:textId="77777777" w:rsidR="00C83396" w:rsidRDefault="00C83396" w:rsidP="00C833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36E4C86" w14:textId="77777777" w:rsidR="00C83396" w:rsidRDefault="00C83396" w:rsidP="00C83396">
      <w:pPr>
        <w:tabs>
          <w:tab w:val="left" w:pos="3566"/>
        </w:tabs>
      </w:pPr>
    </w:p>
    <w:p w14:paraId="297A8474" w14:textId="77777777" w:rsidR="00C83396" w:rsidRPr="00C83396" w:rsidRDefault="00C83396" w:rsidP="00C83396">
      <w:pPr>
        <w:tabs>
          <w:tab w:val="left" w:pos="3566"/>
        </w:tabs>
        <w:rPr>
          <w:sz w:val="9"/>
          <w:szCs w:val="9"/>
        </w:rPr>
      </w:pPr>
    </w:p>
    <w:p w14:paraId="5C380C76" w14:textId="77777777" w:rsidR="00C83396" w:rsidRDefault="00C83396" w:rsidP="00C83396">
      <w:pPr>
        <w:tabs>
          <w:tab w:val="left" w:pos="3566"/>
        </w:tabs>
      </w:pPr>
    </w:p>
    <w:p w14:paraId="6D42FF27" w14:textId="77777777" w:rsidR="00C83396" w:rsidRDefault="00C83396" w:rsidP="00C83396">
      <w:pPr>
        <w:tabs>
          <w:tab w:val="left" w:pos="3566"/>
        </w:tabs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83396" w14:paraId="44959295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3E4377C6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876539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3D56C377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7D753BCF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39253C9D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1422178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4932EBF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2544D98A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15848005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631984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72FF132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36A58D99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5D5A5CD2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2114740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EA7CE63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0835F423" w14:textId="77777777" w:rsidR="00C83396" w:rsidRDefault="00C83396" w:rsidP="00C83396">
      <w:pPr>
        <w:tabs>
          <w:tab w:val="left" w:pos="3566"/>
        </w:tabs>
      </w:pPr>
    </w:p>
    <w:p w14:paraId="18E3961E" w14:textId="77777777" w:rsidR="00C83396" w:rsidRPr="00C83396" w:rsidRDefault="00C83396" w:rsidP="00C83396">
      <w:pPr>
        <w:tabs>
          <w:tab w:val="left" w:pos="3566"/>
        </w:tabs>
        <w:rPr>
          <w:sz w:val="10"/>
          <w:szCs w:val="14"/>
        </w:rPr>
      </w:pPr>
    </w:p>
    <w:p w14:paraId="6E02C799" w14:textId="77777777" w:rsidR="00C83396" w:rsidRDefault="00C83396" w:rsidP="00C83396">
      <w:pPr>
        <w:tabs>
          <w:tab w:val="left" w:pos="3566"/>
        </w:tabs>
      </w:pPr>
    </w:p>
    <w:p w14:paraId="7BB03C74" w14:textId="77777777" w:rsidR="00C83396" w:rsidRDefault="00C83396" w:rsidP="00C83396">
      <w:pPr>
        <w:tabs>
          <w:tab w:val="left" w:pos="3566"/>
        </w:tabs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83396" w14:paraId="48449955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330C225B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37447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738ECC68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0CBF5699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0ABB2CEC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113648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9B70172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3632BCDA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2369D971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1189867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2EC77DD2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383CFAF" w14:textId="77777777" w:rsidR="00C83396" w:rsidRDefault="00C83396" w:rsidP="00C83396">
      <w:pPr>
        <w:tabs>
          <w:tab w:val="left" w:pos="3566"/>
        </w:tabs>
      </w:pPr>
    </w:p>
    <w:p w14:paraId="02C35A46" w14:textId="77777777" w:rsidR="00C83396" w:rsidRPr="00C83396" w:rsidRDefault="00C83396" w:rsidP="00C83396">
      <w:pPr>
        <w:tabs>
          <w:tab w:val="left" w:pos="3566"/>
        </w:tabs>
        <w:rPr>
          <w:sz w:val="28"/>
          <w:szCs w:val="36"/>
        </w:rPr>
      </w:pPr>
    </w:p>
    <w:p w14:paraId="1B6ADFE9" w14:textId="77777777" w:rsidR="00C83396" w:rsidRDefault="00C83396" w:rsidP="00C83396">
      <w:pPr>
        <w:tabs>
          <w:tab w:val="left" w:pos="3566"/>
        </w:tabs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83396" w14:paraId="4546DA51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6E1CB520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604957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5E5D8868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2BCBF102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4A323BC7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1585722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042C1FC8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07754C56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49E999CA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1081216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21BDBFD7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7EB9C66C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39FE3FAE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1390104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9DDD824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37FE2C46" w14:textId="77777777" w:rsidR="00C83396" w:rsidRDefault="00C83396" w:rsidP="00C83396">
      <w:pPr>
        <w:tabs>
          <w:tab w:val="left" w:pos="3566"/>
        </w:tabs>
      </w:pPr>
    </w:p>
    <w:p w14:paraId="2CF549D4" w14:textId="77777777" w:rsidR="00C83396" w:rsidRDefault="00C83396" w:rsidP="00C83396">
      <w:pPr>
        <w:tabs>
          <w:tab w:val="left" w:pos="3566"/>
        </w:tabs>
      </w:pPr>
    </w:p>
    <w:p w14:paraId="591E2008" w14:textId="77777777" w:rsidR="00C83396" w:rsidRPr="00C83396" w:rsidRDefault="00C83396" w:rsidP="00C83396">
      <w:pPr>
        <w:tabs>
          <w:tab w:val="left" w:pos="3566"/>
        </w:tabs>
        <w:rPr>
          <w:sz w:val="28"/>
          <w:szCs w:val="36"/>
        </w:rPr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83396" w14:paraId="49140CB0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73BFC0D3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1001787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E554A67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0323D12A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2137896A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949978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A9F7A4D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1A28B9AE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101BEF09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153994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AADD749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2767F77E" w14:textId="77777777" w:rsidR="00C83396" w:rsidRDefault="00C83396" w:rsidP="00C83396">
      <w:pPr>
        <w:tabs>
          <w:tab w:val="left" w:pos="3566"/>
        </w:tabs>
      </w:pPr>
    </w:p>
    <w:p w14:paraId="5A8E67DA" w14:textId="77777777" w:rsidR="00C83396" w:rsidRDefault="00C83396" w:rsidP="00C83396">
      <w:pPr>
        <w:tabs>
          <w:tab w:val="left" w:pos="3566"/>
        </w:tabs>
      </w:pPr>
    </w:p>
    <w:p w14:paraId="2432F030" w14:textId="77777777" w:rsidR="00C83396" w:rsidRPr="00C83396" w:rsidRDefault="00C83396" w:rsidP="00C83396">
      <w:pPr>
        <w:tabs>
          <w:tab w:val="left" w:pos="3566"/>
        </w:tabs>
        <w:rPr>
          <w:sz w:val="22"/>
          <w:szCs w:val="28"/>
        </w:rPr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83396" w14:paraId="20B6942F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51351AAF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2138295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7D4D7CB8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4B371D37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175F93F0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276643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8BB0EE4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4A29FFD5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1C689F66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1259903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74B7CC6A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8487C00" w14:textId="77777777" w:rsidR="00C83396" w:rsidRDefault="00C83396" w:rsidP="00C83396">
      <w:pPr>
        <w:tabs>
          <w:tab w:val="left" w:pos="3566"/>
        </w:tabs>
      </w:pPr>
    </w:p>
    <w:p w14:paraId="1FC9DBE0" w14:textId="77777777" w:rsidR="00C83396" w:rsidRPr="00C83396" w:rsidRDefault="00C83396" w:rsidP="00C83396">
      <w:pPr>
        <w:tabs>
          <w:tab w:val="left" w:pos="3566"/>
        </w:tabs>
        <w:rPr>
          <w:sz w:val="28"/>
          <w:szCs w:val="36"/>
        </w:rPr>
      </w:pPr>
    </w:p>
    <w:p w14:paraId="1E04EBFB" w14:textId="77777777" w:rsidR="00C83396" w:rsidRDefault="00C83396" w:rsidP="00C83396">
      <w:pPr>
        <w:tabs>
          <w:tab w:val="left" w:pos="3566"/>
        </w:tabs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83396" w14:paraId="2C729026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3DDDBA3A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4798888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7E3E05D4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7B555E0C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4210DEA4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-346181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C3A1571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83396" w14:paraId="6764ED04" w14:textId="77777777" w:rsidTr="000A4696">
        <w:trPr>
          <w:trHeight w:val="369"/>
        </w:trPr>
        <w:tc>
          <w:tcPr>
            <w:tcW w:w="9072" w:type="dxa"/>
            <w:vAlign w:val="center"/>
          </w:tcPr>
          <w:p w14:paraId="1505F5F0" w14:textId="77777777" w:rsidR="00C83396" w:rsidRDefault="00C83396" w:rsidP="000A4696">
            <w:pPr>
              <w:tabs>
                <w:tab w:val="left" w:pos="3566"/>
              </w:tabs>
              <w:jc w:val="center"/>
            </w:pPr>
          </w:p>
        </w:tc>
        <w:sdt>
          <w:sdtPr>
            <w:id w:val="210908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20B8AA2B" w14:textId="77777777" w:rsidR="00C83396" w:rsidRDefault="00C83396" w:rsidP="000A469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25E5918A" w14:textId="77777777" w:rsidR="00C83396" w:rsidRDefault="00C83396" w:rsidP="00C83396">
      <w:pPr>
        <w:tabs>
          <w:tab w:val="left" w:pos="3566"/>
        </w:tabs>
      </w:pPr>
    </w:p>
    <w:p w14:paraId="261C9FEE" w14:textId="77777777" w:rsidR="00C83396" w:rsidRPr="00C43486" w:rsidRDefault="00C83396" w:rsidP="00C83396">
      <w:pPr>
        <w:tabs>
          <w:tab w:val="left" w:pos="3566"/>
        </w:tabs>
        <w:rPr>
          <w:sz w:val="28"/>
          <w:szCs w:val="36"/>
        </w:rPr>
      </w:pPr>
    </w:p>
    <w:p w14:paraId="52CC3C99" w14:textId="77777777" w:rsidR="00C43486" w:rsidRDefault="00C43486" w:rsidP="00C83396">
      <w:pPr>
        <w:tabs>
          <w:tab w:val="left" w:pos="3566"/>
        </w:tabs>
      </w:pP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  <w:gridCol w:w="426"/>
      </w:tblGrid>
      <w:tr w:rsidR="00C43486" w14:paraId="184634E3" w14:textId="77777777" w:rsidTr="008F398D">
        <w:trPr>
          <w:trHeight w:val="369"/>
        </w:trPr>
        <w:tc>
          <w:tcPr>
            <w:tcW w:w="9072" w:type="dxa"/>
            <w:vAlign w:val="center"/>
          </w:tcPr>
          <w:p w14:paraId="52F3D813" w14:textId="77777777" w:rsidR="00C43486" w:rsidRDefault="00C43486" w:rsidP="008F398D">
            <w:pPr>
              <w:tabs>
                <w:tab w:val="left" w:pos="3566"/>
              </w:tabs>
              <w:jc w:val="center"/>
            </w:pPr>
          </w:p>
        </w:tc>
        <w:sdt>
          <w:sdtPr>
            <w:id w:val="-1162159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6FB545DD" w14:textId="77777777" w:rsidR="00C43486" w:rsidRDefault="00C43486" w:rsidP="008F398D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43486" w14:paraId="0069C989" w14:textId="77777777" w:rsidTr="008F398D">
        <w:trPr>
          <w:trHeight w:val="369"/>
        </w:trPr>
        <w:tc>
          <w:tcPr>
            <w:tcW w:w="9072" w:type="dxa"/>
            <w:vAlign w:val="center"/>
          </w:tcPr>
          <w:p w14:paraId="586796D8" w14:textId="77777777" w:rsidR="00C43486" w:rsidRDefault="00C43486" w:rsidP="008F398D">
            <w:pPr>
              <w:tabs>
                <w:tab w:val="left" w:pos="3566"/>
              </w:tabs>
              <w:jc w:val="center"/>
            </w:pPr>
          </w:p>
        </w:tc>
        <w:sdt>
          <w:sdtPr>
            <w:id w:val="-1713573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1912C705" w14:textId="77777777" w:rsidR="00C43486" w:rsidRDefault="00C43486" w:rsidP="008F398D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43486" w14:paraId="3F7097F1" w14:textId="77777777" w:rsidTr="00C43486">
        <w:trPr>
          <w:trHeight w:val="369"/>
        </w:trPr>
        <w:tc>
          <w:tcPr>
            <w:tcW w:w="9072" w:type="dxa"/>
            <w:vAlign w:val="center"/>
          </w:tcPr>
          <w:p w14:paraId="75654184" w14:textId="77777777" w:rsidR="00C43486" w:rsidRDefault="00C43486" w:rsidP="008F398D">
            <w:pPr>
              <w:tabs>
                <w:tab w:val="left" w:pos="3566"/>
              </w:tabs>
              <w:jc w:val="center"/>
            </w:pPr>
          </w:p>
        </w:tc>
        <w:sdt>
          <w:sdtPr>
            <w:id w:val="212862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vAlign w:val="center"/>
              </w:tcPr>
              <w:p w14:paraId="488F605C" w14:textId="77777777" w:rsidR="00C43486" w:rsidRDefault="00C43486" w:rsidP="008F398D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43486" w14:paraId="7BEC780F" w14:textId="77777777" w:rsidTr="00C43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9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82967" w14:textId="77777777" w:rsidR="00C43486" w:rsidRDefault="00C43486" w:rsidP="00C43486">
            <w:pPr>
              <w:tabs>
                <w:tab w:val="left" w:pos="3566"/>
              </w:tabs>
              <w:jc w:val="center"/>
            </w:pPr>
          </w:p>
        </w:tc>
        <w:sdt>
          <w:sdtPr>
            <w:id w:val="1151784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6CC92710" w14:textId="77777777" w:rsidR="00C43486" w:rsidRDefault="00C43486" w:rsidP="00C4348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43486" w14:paraId="5BAE90CF" w14:textId="77777777" w:rsidTr="00C43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9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6E357" w14:textId="77777777" w:rsidR="00C43486" w:rsidRDefault="00C43486" w:rsidP="00C43486">
            <w:pPr>
              <w:tabs>
                <w:tab w:val="left" w:pos="3566"/>
              </w:tabs>
              <w:jc w:val="center"/>
            </w:pPr>
          </w:p>
        </w:tc>
        <w:sdt>
          <w:sdtPr>
            <w:id w:val="-237568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6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1E0C5F3E" w14:textId="77777777" w:rsidR="00C43486" w:rsidRDefault="00C43486" w:rsidP="00C43486">
                <w:pPr>
                  <w:tabs>
                    <w:tab w:val="left" w:pos="3566"/>
                  </w:tabs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5738F1CA" w14:textId="77777777" w:rsidR="00C43486" w:rsidRDefault="00C43486" w:rsidP="00C43486">
      <w:pPr>
        <w:tabs>
          <w:tab w:val="left" w:pos="3566"/>
        </w:tabs>
      </w:pPr>
    </w:p>
    <w:p w14:paraId="1B43CF76" w14:textId="77777777" w:rsidR="00C43486" w:rsidRDefault="00C43486" w:rsidP="00C43486">
      <w:pPr>
        <w:tabs>
          <w:tab w:val="left" w:pos="3566"/>
        </w:tabs>
      </w:pPr>
    </w:p>
    <w:p w14:paraId="1D50ECCF" w14:textId="77777777" w:rsidR="00C43486" w:rsidRPr="00C43486" w:rsidRDefault="00C43486" w:rsidP="00C43486">
      <w:pPr>
        <w:tabs>
          <w:tab w:val="left" w:pos="3566"/>
        </w:tabs>
        <w:rPr>
          <w:sz w:val="28"/>
          <w:szCs w:val="36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C43486" w14:paraId="6D73065D" w14:textId="77777777" w:rsidTr="00C43486">
        <w:trPr>
          <w:trHeight w:val="5714"/>
        </w:trPr>
        <w:tc>
          <w:tcPr>
            <w:tcW w:w="9634" w:type="dxa"/>
            <w:tcBorders>
              <w:top w:val="nil"/>
              <w:left w:val="nil"/>
              <w:bottom w:val="nil"/>
              <w:right w:val="nil"/>
            </w:tcBorders>
          </w:tcPr>
          <w:p w14:paraId="1558098C" w14:textId="77777777" w:rsidR="00C43486" w:rsidRDefault="00C43486" w:rsidP="00C43486">
            <w:pPr>
              <w:tabs>
                <w:tab w:val="left" w:pos="3566"/>
              </w:tabs>
            </w:pPr>
          </w:p>
        </w:tc>
      </w:tr>
    </w:tbl>
    <w:p w14:paraId="521D347B" w14:textId="77777777" w:rsidR="00C43486" w:rsidRPr="00C83396" w:rsidRDefault="00C43486" w:rsidP="00C43486">
      <w:pPr>
        <w:tabs>
          <w:tab w:val="left" w:pos="3566"/>
        </w:tabs>
      </w:pPr>
    </w:p>
    <w:sectPr w:rsidR="00C43486" w:rsidRPr="00C83396" w:rsidSect="00C83396">
      <w:headerReference w:type="default" r:id="rId6"/>
      <w:headerReference w:type="first" r:id="rId7"/>
      <w:pgSz w:w="11906" w:h="16838"/>
      <w:pgMar w:top="1440" w:right="1440" w:bottom="144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801D8" w14:textId="77777777" w:rsidR="00E81B1D" w:rsidRDefault="00E81B1D" w:rsidP="00C83396">
      <w:r>
        <w:separator/>
      </w:r>
    </w:p>
  </w:endnote>
  <w:endnote w:type="continuationSeparator" w:id="0">
    <w:p w14:paraId="208C98D2" w14:textId="77777777" w:rsidR="00E81B1D" w:rsidRDefault="00E81B1D" w:rsidP="00C83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0F872" w14:textId="77777777" w:rsidR="00E81B1D" w:rsidRDefault="00E81B1D" w:rsidP="00C83396">
      <w:r>
        <w:separator/>
      </w:r>
    </w:p>
  </w:footnote>
  <w:footnote w:type="continuationSeparator" w:id="0">
    <w:p w14:paraId="18EE1F84" w14:textId="77777777" w:rsidR="00E81B1D" w:rsidRDefault="00E81B1D" w:rsidP="00C83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84791" w14:textId="13C83419" w:rsidR="00C83396" w:rsidRDefault="00C43486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2910429" wp14:editId="72BE9CB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3325" cy="10674233"/>
          <wp:effectExtent l="0" t="0" r="0" b="0"/>
          <wp:wrapNone/>
          <wp:docPr id="72343184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6742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38AC" w14:textId="77777777" w:rsidR="00C83396" w:rsidRDefault="00C83396" w:rsidP="00C83396">
    <w:pPr>
      <w:pStyle w:val="Header"/>
      <w:tabs>
        <w:tab w:val="clear" w:pos="4513"/>
        <w:tab w:val="clear" w:pos="9026"/>
        <w:tab w:val="left" w:pos="947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3DCE1246" wp14:editId="448800C0">
          <wp:simplePos x="0" y="0"/>
          <wp:positionH relativeFrom="page">
            <wp:align>right</wp:align>
          </wp:positionH>
          <wp:positionV relativeFrom="paragraph">
            <wp:posOffset>-449490</wp:posOffset>
          </wp:positionV>
          <wp:extent cx="7554686" cy="10685645"/>
          <wp:effectExtent l="0" t="0" r="8255" b="1905"/>
          <wp:wrapNone/>
          <wp:docPr id="159549083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4686" cy="1068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486"/>
    <w:rsid w:val="00264DFA"/>
    <w:rsid w:val="003523FD"/>
    <w:rsid w:val="003E174A"/>
    <w:rsid w:val="005E75A7"/>
    <w:rsid w:val="006347E4"/>
    <w:rsid w:val="006F185B"/>
    <w:rsid w:val="007207EF"/>
    <w:rsid w:val="0075168C"/>
    <w:rsid w:val="0085245A"/>
    <w:rsid w:val="008E01C8"/>
    <w:rsid w:val="00A96223"/>
    <w:rsid w:val="00B24737"/>
    <w:rsid w:val="00BB7ABF"/>
    <w:rsid w:val="00C43486"/>
    <w:rsid w:val="00C83396"/>
    <w:rsid w:val="00E8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7411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egoe UI Light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74A"/>
    <w:pPr>
      <w:spacing w:after="0" w:line="240" w:lineRule="auto"/>
    </w:pPr>
    <w:rPr>
      <w:rFonts w:ascii="Arial Nova Light" w:hAnsi="Arial Nova Light" w:cs="Segoe UI Light"/>
      <w:kern w:val="0"/>
      <w:sz w:val="20"/>
      <w14:ligatures w14:val="none"/>
    </w:rPr>
  </w:style>
  <w:style w:type="paragraph" w:styleId="Heading1">
    <w:name w:val="heading 1"/>
    <w:basedOn w:val="Normal"/>
    <w:link w:val="Heading1Char"/>
    <w:autoRedefine/>
    <w:qFormat/>
    <w:rsid w:val="003E174A"/>
    <w:pPr>
      <w:keepNext/>
      <w:pBdr>
        <w:top w:val="single" w:sz="4" w:space="1" w:color="38B6FF"/>
        <w:bottom w:val="single" w:sz="4" w:space="1" w:color="38B6FF"/>
      </w:pBdr>
      <w:spacing w:before="240" w:after="200"/>
      <w:outlineLvl w:val="0"/>
    </w:pPr>
    <w:rPr>
      <w:rFonts w:cs="Arial"/>
      <w:caps/>
      <w:kern w:val="36"/>
      <w:sz w:val="32"/>
      <w:szCs w:val="32"/>
      <w:lang w:eastAsia="en-GB"/>
    </w:rPr>
  </w:style>
  <w:style w:type="paragraph" w:styleId="Heading2">
    <w:name w:val="heading 2"/>
    <w:basedOn w:val="Normal"/>
    <w:link w:val="Heading2Char"/>
    <w:autoRedefine/>
    <w:qFormat/>
    <w:rsid w:val="003E174A"/>
    <w:pPr>
      <w:keepNext/>
      <w:keepLines/>
      <w:spacing w:before="200" w:after="200"/>
      <w:outlineLvl w:val="1"/>
    </w:pPr>
    <w:rPr>
      <w:bCs/>
      <w:iCs/>
      <w:sz w:val="32"/>
      <w:szCs w:val="28"/>
    </w:rPr>
  </w:style>
  <w:style w:type="paragraph" w:styleId="Heading3">
    <w:name w:val="heading 3"/>
    <w:basedOn w:val="Normal"/>
    <w:link w:val="Heading3Char"/>
    <w:autoRedefine/>
    <w:qFormat/>
    <w:rsid w:val="003E174A"/>
    <w:pPr>
      <w:keepNext/>
      <w:keepLines/>
      <w:pBdr>
        <w:bottom w:val="single" w:sz="4" w:space="0" w:color="38B6FF"/>
      </w:pBdr>
      <w:spacing w:before="200" w:after="200"/>
      <w:outlineLvl w:val="2"/>
    </w:pPr>
    <w:rPr>
      <w:bCs/>
      <w:color w:val="4ABFF9"/>
      <w:sz w:val="26"/>
      <w:szCs w:val="26"/>
    </w:rPr>
  </w:style>
  <w:style w:type="paragraph" w:styleId="Heading4">
    <w:name w:val="heading 4"/>
    <w:basedOn w:val="NormalWeb"/>
    <w:link w:val="Heading4Char"/>
    <w:autoRedefine/>
    <w:uiPriority w:val="9"/>
    <w:qFormat/>
    <w:rsid w:val="003E174A"/>
    <w:pPr>
      <w:outlineLvl w:val="3"/>
    </w:pPr>
    <w:rPr>
      <w:rFonts w:ascii="Arial Nova Light" w:hAnsi="Arial Nova Light"/>
      <w:b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339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339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339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339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339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E174A"/>
    <w:rPr>
      <w:rFonts w:ascii="Arial Nova Light" w:eastAsia="Segoe UI Light" w:hAnsi="Arial Nova Light" w:cs="Arial"/>
      <w:caps/>
      <w:kern w:val="36"/>
      <w:sz w:val="32"/>
      <w:szCs w:val="32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rsid w:val="003E174A"/>
    <w:rPr>
      <w:rFonts w:ascii="Arial Nova Light" w:eastAsia="Segoe UI Light" w:hAnsi="Arial Nova Light" w:cs="Segoe UI Light"/>
      <w:bCs/>
      <w:iCs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rsid w:val="003E174A"/>
    <w:rPr>
      <w:rFonts w:ascii="Arial Nova Light" w:eastAsia="Segoe UI Light" w:hAnsi="Arial Nova Light" w:cs="Segoe UI Light"/>
      <w:bCs/>
      <w:color w:val="4ABFF9"/>
      <w:kern w:val="0"/>
      <w:sz w:val="26"/>
      <w:szCs w:val="26"/>
      <w14:ligatures w14:val="none"/>
    </w:rPr>
  </w:style>
  <w:style w:type="paragraph" w:styleId="NormalWeb">
    <w:name w:val="Normal (Web)"/>
    <w:basedOn w:val="Normal"/>
    <w:rsid w:val="003E174A"/>
    <w:rPr>
      <w:rFonts w:ascii="Segoe UI Light" w:hAnsi="Segoe UI Light"/>
    </w:rPr>
  </w:style>
  <w:style w:type="character" w:customStyle="1" w:styleId="Heading4Char">
    <w:name w:val="Heading 4 Char"/>
    <w:basedOn w:val="DefaultParagraphFont"/>
    <w:link w:val="Heading4"/>
    <w:uiPriority w:val="9"/>
    <w:rsid w:val="003E174A"/>
    <w:rPr>
      <w:rFonts w:ascii="Arial Nova Light" w:eastAsia="Segoe UI Light" w:hAnsi="Arial Nova Light" w:cs="Segoe UI Light"/>
      <w:b/>
      <w:kern w:val="0"/>
      <w:sz w:val="20"/>
      <w14:ligatures w14:val="none"/>
    </w:rPr>
  </w:style>
  <w:style w:type="paragraph" w:customStyle="1" w:styleId="TableBody">
    <w:name w:val="TableBody"/>
    <w:basedOn w:val="Normal"/>
    <w:link w:val="TableBodyChar"/>
    <w:qFormat/>
    <w:rsid w:val="003E174A"/>
    <w:pPr>
      <w:keepLines/>
    </w:pPr>
    <w:rPr>
      <w:rFonts w:eastAsia="Times New Roman"/>
      <w:bCs/>
      <w:szCs w:val="20"/>
      <w:lang w:val="en-US"/>
    </w:rPr>
  </w:style>
  <w:style w:type="character" w:customStyle="1" w:styleId="TableBodyChar">
    <w:name w:val="TableBody Char"/>
    <w:link w:val="TableBody"/>
    <w:rsid w:val="003E174A"/>
    <w:rPr>
      <w:rFonts w:ascii="Arial Nova Light" w:eastAsia="Times New Roman" w:hAnsi="Arial Nova Light" w:cs="Segoe UI Light"/>
      <w:bCs/>
      <w:kern w:val="0"/>
      <w:sz w:val="20"/>
      <w:szCs w:val="20"/>
      <w:lang w:val="en-US"/>
      <w14:ligatures w14:val="none"/>
    </w:rPr>
  </w:style>
  <w:style w:type="paragraph" w:customStyle="1" w:styleId="TableHeader">
    <w:name w:val="TableHeader"/>
    <w:basedOn w:val="Normal"/>
    <w:link w:val="TableHeaderChar"/>
    <w:qFormat/>
    <w:rsid w:val="003E174A"/>
    <w:pPr>
      <w:keepLines/>
    </w:pPr>
    <w:rPr>
      <w:rFonts w:eastAsia="Times New Roman"/>
      <w:b/>
      <w:color w:val="000000" w:themeColor="text1"/>
      <w:szCs w:val="20"/>
      <w:lang w:val="en-US"/>
    </w:rPr>
  </w:style>
  <w:style w:type="character" w:customStyle="1" w:styleId="TableHeaderChar">
    <w:name w:val="TableHeader Char"/>
    <w:link w:val="TableHeader"/>
    <w:rsid w:val="003E174A"/>
    <w:rPr>
      <w:rFonts w:ascii="Arial Nova Light" w:eastAsia="Times New Roman" w:hAnsi="Arial Nova Light" w:cs="Segoe UI Light"/>
      <w:b/>
      <w:color w:val="000000" w:themeColor="text1"/>
      <w:kern w:val="0"/>
      <w:sz w:val="20"/>
      <w:szCs w:val="20"/>
      <w:lang w:val="en-US"/>
      <w14:ligatures w14:val="none"/>
    </w:rPr>
  </w:style>
  <w:style w:type="table" w:customStyle="1" w:styleId="Style1">
    <w:name w:val="Style1"/>
    <w:basedOn w:val="TableNormal"/>
    <w:uiPriority w:val="99"/>
    <w:rsid w:val="003E17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insideH w:val="single" w:sz="4" w:space="0" w:color="38B6FF"/>
      </w:tblBorders>
    </w:tblPr>
  </w:style>
  <w:style w:type="paragraph" w:customStyle="1" w:styleId="V2Heading1">
    <w:name w:val="V2 Heading 1"/>
    <w:basedOn w:val="Heading2"/>
    <w:link w:val="V2Heading1Char"/>
    <w:qFormat/>
    <w:rsid w:val="00A96223"/>
    <w:pPr>
      <w:spacing w:before="0" w:after="360"/>
    </w:pPr>
    <w:rPr>
      <w:rFonts w:ascii="Arial" w:hAnsi="Arial" w:cs="Arial"/>
      <w:b/>
      <w:bCs w:val="0"/>
      <w:sz w:val="44"/>
      <w:szCs w:val="44"/>
    </w:rPr>
  </w:style>
  <w:style w:type="character" w:customStyle="1" w:styleId="V2Heading1Char">
    <w:name w:val="V2 Heading 1 Char"/>
    <w:basedOn w:val="Heading2Char"/>
    <w:link w:val="V2Heading1"/>
    <w:rsid w:val="00A96223"/>
    <w:rPr>
      <w:rFonts w:ascii="Arial" w:eastAsia="Segoe UI Light" w:hAnsi="Arial" w:cs="Arial"/>
      <w:b/>
      <w:bCs w:val="0"/>
      <w:iCs/>
      <w:kern w:val="0"/>
      <w:sz w:val="44"/>
      <w:szCs w:val="44"/>
      <w14:ligatures w14:val="none"/>
    </w:rPr>
  </w:style>
  <w:style w:type="paragraph" w:customStyle="1" w:styleId="V2Heading4">
    <w:name w:val="V2 Heading 4"/>
    <w:basedOn w:val="Normal"/>
    <w:link w:val="V2Heading4Char"/>
    <w:qFormat/>
    <w:rsid w:val="00A96223"/>
    <w:pPr>
      <w:pBdr>
        <w:bottom w:val="single" w:sz="4" w:space="0" w:color="00B0F0"/>
      </w:pBdr>
      <w:spacing w:after="60"/>
      <w:jc w:val="both"/>
    </w:pPr>
    <w:rPr>
      <w:rFonts w:ascii="Arial" w:eastAsia="Calibri" w:hAnsi="Arial" w:cs="Arial"/>
      <w:b/>
      <w:sz w:val="12"/>
      <w:szCs w:val="12"/>
    </w:rPr>
  </w:style>
  <w:style w:type="character" w:customStyle="1" w:styleId="V2Heading4Char">
    <w:name w:val="V2 Heading 4 Char"/>
    <w:basedOn w:val="DefaultParagraphFont"/>
    <w:link w:val="V2Heading4"/>
    <w:rsid w:val="00A96223"/>
    <w:rPr>
      <w:rFonts w:ascii="Arial" w:eastAsia="Calibri" w:hAnsi="Arial" w:cs="Arial"/>
      <w:b/>
      <w:kern w:val="0"/>
      <w:sz w:val="12"/>
      <w:szCs w:val="12"/>
      <w14:ligatures w14:val="none"/>
    </w:rPr>
  </w:style>
  <w:style w:type="paragraph" w:customStyle="1" w:styleId="V2Heading2">
    <w:name w:val="V2 Heading 2"/>
    <w:basedOn w:val="Heading2"/>
    <w:link w:val="V2Heading2Char"/>
    <w:qFormat/>
    <w:rsid w:val="00A96223"/>
    <w:pPr>
      <w:spacing w:before="360" w:after="240"/>
    </w:pPr>
    <w:rPr>
      <w:rFonts w:ascii="Arial" w:hAnsi="Arial" w:cs="Arial"/>
      <w:b/>
      <w:bCs w:val="0"/>
    </w:rPr>
  </w:style>
  <w:style w:type="character" w:customStyle="1" w:styleId="V2Heading2Char">
    <w:name w:val="V2 Heading 2 Char"/>
    <w:basedOn w:val="V2Heading1Char"/>
    <w:link w:val="V2Heading2"/>
    <w:rsid w:val="00A96223"/>
    <w:rPr>
      <w:rFonts w:ascii="Arial" w:eastAsia="Segoe UI Light" w:hAnsi="Arial" w:cs="Arial"/>
      <w:b/>
      <w:bCs w:val="0"/>
      <w:iCs/>
      <w:kern w:val="0"/>
      <w:sz w:val="32"/>
      <w:szCs w:val="28"/>
      <w14:ligatures w14:val="none"/>
    </w:rPr>
  </w:style>
  <w:style w:type="paragraph" w:customStyle="1" w:styleId="V2Heading3">
    <w:name w:val="V2 Heading 3"/>
    <w:basedOn w:val="Heading3"/>
    <w:link w:val="V2Heading3Char"/>
    <w:qFormat/>
    <w:rsid w:val="00A96223"/>
    <w:pPr>
      <w:spacing w:before="240"/>
    </w:pPr>
    <w:rPr>
      <w:rFonts w:ascii="Arial" w:hAnsi="Arial" w:cs="Arial"/>
      <w:b/>
      <w:bCs w:val="0"/>
    </w:rPr>
  </w:style>
  <w:style w:type="character" w:customStyle="1" w:styleId="V2Heading3Char">
    <w:name w:val="V2 Heading 3 Char"/>
    <w:basedOn w:val="Heading3Char"/>
    <w:link w:val="V2Heading3"/>
    <w:rsid w:val="00A96223"/>
    <w:rPr>
      <w:rFonts w:ascii="Arial" w:eastAsia="Segoe UI Light" w:hAnsi="Arial" w:cs="Arial"/>
      <w:b/>
      <w:bCs w:val="0"/>
      <w:color w:val="4ABFF9"/>
      <w:kern w:val="0"/>
      <w:sz w:val="26"/>
      <w:szCs w:val="26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3396"/>
    <w:rPr>
      <w:rFonts w:eastAsiaTheme="majorEastAsia" w:cstheme="majorBidi"/>
      <w:color w:val="0F4761" w:themeColor="accent1" w:themeShade="BF"/>
      <w:kern w:val="0"/>
      <w:sz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3396"/>
    <w:rPr>
      <w:rFonts w:eastAsiaTheme="majorEastAsia" w:cstheme="majorBidi"/>
      <w:i/>
      <w:iCs/>
      <w:color w:val="595959" w:themeColor="text1" w:themeTint="A6"/>
      <w:kern w:val="0"/>
      <w:sz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3396"/>
    <w:rPr>
      <w:rFonts w:eastAsiaTheme="majorEastAsia" w:cstheme="majorBidi"/>
      <w:color w:val="595959" w:themeColor="text1" w:themeTint="A6"/>
      <w:kern w:val="0"/>
      <w:sz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3396"/>
    <w:rPr>
      <w:rFonts w:eastAsiaTheme="majorEastAsia" w:cstheme="majorBidi"/>
      <w:i/>
      <w:iCs/>
      <w:color w:val="272727" w:themeColor="text1" w:themeTint="D8"/>
      <w:kern w:val="0"/>
      <w:sz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3396"/>
    <w:rPr>
      <w:rFonts w:eastAsiaTheme="majorEastAsia" w:cstheme="majorBidi"/>
      <w:color w:val="272727" w:themeColor="text1" w:themeTint="D8"/>
      <w:kern w:val="0"/>
      <w:sz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C833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339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339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339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C833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3396"/>
    <w:rPr>
      <w:rFonts w:ascii="Arial Nova Light" w:hAnsi="Arial Nova Light" w:cs="Segoe UI Light"/>
      <w:i/>
      <w:iCs/>
      <w:color w:val="404040" w:themeColor="text1" w:themeTint="BF"/>
      <w:kern w:val="0"/>
      <w:sz w:val="20"/>
      <w14:ligatures w14:val="none"/>
    </w:rPr>
  </w:style>
  <w:style w:type="paragraph" w:styleId="ListParagraph">
    <w:name w:val="List Paragraph"/>
    <w:basedOn w:val="Normal"/>
    <w:uiPriority w:val="34"/>
    <w:qFormat/>
    <w:rsid w:val="00C83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33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3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3396"/>
    <w:rPr>
      <w:rFonts w:ascii="Arial Nova Light" w:hAnsi="Arial Nova Light" w:cs="Segoe UI Light"/>
      <w:i/>
      <w:iCs/>
      <w:color w:val="0F4761" w:themeColor="accent1" w:themeShade="BF"/>
      <w:kern w:val="0"/>
      <w:sz w:val="20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C833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833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3396"/>
    <w:rPr>
      <w:rFonts w:ascii="Arial Nova Light" w:hAnsi="Arial Nova Light" w:cs="Segoe UI Light"/>
      <w:kern w:val="0"/>
      <w:sz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833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396"/>
    <w:rPr>
      <w:rFonts w:ascii="Arial Nova Light" w:hAnsi="Arial Nova Light" w:cs="Segoe UI Light"/>
      <w:kern w:val="0"/>
      <w:sz w:val="20"/>
      <w14:ligatures w14:val="none"/>
    </w:rPr>
  </w:style>
  <w:style w:type="table" w:styleId="TableGrid">
    <w:name w:val="Table Grid"/>
    <w:basedOn w:val="TableNormal"/>
    <w:uiPriority w:val="39"/>
    <w:rsid w:val="00C83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Spring Insurance Review (Word) - QMT Knowledge Hub</Template>
  <TotalTime>3</TotalTime>
  <Pages>2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Pitts</dc:creator>
  <cp:keywords/>
  <dc:description/>
  <cp:lastModifiedBy>Hollie Pitts</cp:lastModifiedBy>
  <cp:revision>1</cp:revision>
  <dcterms:created xsi:type="dcterms:W3CDTF">2026-04-13T20:27:00Z</dcterms:created>
  <dcterms:modified xsi:type="dcterms:W3CDTF">2026-04-13T20:30:00Z</dcterms:modified>
</cp:coreProperties>
</file>